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318" w:type="dxa"/>
        <w:tblBorders>
          <w:top w:val="threeDEmboss" w:sz="36" w:space="0" w:color="FF00FF"/>
          <w:left w:val="threeDEmboss" w:sz="36" w:space="0" w:color="FF00FF"/>
          <w:bottom w:val="threeDEngrave" w:sz="36" w:space="0" w:color="FF00FF"/>
          <w:right w:val="threeDEngrave" w:sz="36" w:space="0" w:color="FF00FF"/>
        </w:tblBorders>
        <w:tblLook w:val="01E0"/>
      </w:tblPr>
      <w:tblGrid>
        <w:gridCol w:w="10774"/>
      </w:tblGrid>
      <w:tr w:rsidR="008A444A" w:rsidRPr="004F0BCE" w:rsidTr="00E77632">
        <w:tc>
          <w:tcPr>
            <w:tcW w:w="10774" w:type="dxa"/>
            <w:tcBorders>
              <w:top w:val="threeDEmboss" w:sz="36" w:space="0" w:color="FF00FF"/>
              <w:bottom w:val="threeDEngrave" w:sz="36" w:space="0" w:color="FF00FF"/>
            </w:tcBorders>
            <w:shd w:val="clear" w:color="auto" w:fill="FFFFCC"/>
          </w:tcPr>
          <w:p w:rsidR="008A444A" w:rsidRPr="00875DFF" w:rsidRDefault="008A444A" w:rsidP="00F8698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5DFF">
              <w:rPr>
                <w:rFonts w:ascii="Times New Roman" w:hAnsi="Times New Roman"/>
                <w:sz w:val="28"/>
                <w:szCs w:val="28"/>
              </w:rPr>
              <w:t>Муниципальное общеобразовательное учреждение</w:t>
            </w:r>
          </w:p>
          <w:p w:rsidR="008A444A" w:rsidRPr="00875DFF" w:rsidRDefault="008A444A" w:rsidP="00F86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5DFF">
              <w:rPr>
                <w:rFonts w:ascii="Times New Roman" w:hAnsi="Times New Roman"/>
                <w:sz w:val="28"/>
                <w:szCs w:val="28"/>
              </w:rPr>
              <w:t xml:space="preserve"> «Средняя общеобразовательная школа № 1</w:t>
            </w:r>
          </w:p>
          <w:p w:rsidR="008A444A" w:rsidRPr="00875DFF" w:rsidRDefault="008A444A" w:rsidP="001855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5DFF">
              <w:rPr>
                <w:rFonts w:ascii="Times New Roman" w:hAnsi="Times New Roman"/>
                <w:sz w:val="28"/>
                <w:szCs w:val="28"/>
              </w:rPr>
              <w:t>им. Героя Советского Союза Н.П.Фёдорова»</w:t>
            </w:r>
          </w:p>
          <w:p w:rsidR="008A444A" w:rsidRPr="00185566" w:rsidRDefault="008A444A" w:rsidP="00185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44A" w:rsidRDefault="008A444A" w:rsidP="00185566">
            <w:pPr>
              <w:spacing w:after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87437">
              <w:rPr>
                <w:rFonts w:ascii="Times New Roman" w:hAnsi="Times New Roman"/>
                <w:sz w:val="40"/>
                <w:szCs w:val="40"/>
              </w:rPr>
              <w:t xml:space="preserve"> </w:t>
            </w:r>
            <w:r w:rsidRPr="00187437">
              <w:rPr>
                <w:rFonts w:ascii="Times New Roman" w:hAnsi="Times New Roman"/>
                <w:b/>
                <w:sz w:val="40"/>
                <w:szCs w:val="40"/>
              </w:rPr>
              <w:t xml:space="preserve">Методические материалы </w:t>
            </w:r>
          </w:p>
          <w:p w:rsidR="008A444A" w:rsidRPr="00187437" w:rsidRDefault="008A444A" w:rsidP="00185566">
            <w:pPr>
              <w:spacing w:after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8A444A" w:rsidRPr="00CF65CD" w:rsidRDefault="008A444A" w:rsidP="00CF65CD">
            <w:pPr>
              <w:spacing w:after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F65CD">
              <w:rPr>
                <w:rFonts w:ascii="Times New Roman" w:hAnsi="Times New Roman"/>
                <w:b/>
                <w:sz w:val="40"/>
                <w:szCs w:val="40"/>
              </w:rPr>
              <w:t xml:space="preserve">Ярмарка инноваций – 2015 </w:t>
            </w:r>
            <w:r w:rsidRPr="00CF65CD">
              <w:rPr>
                <w:rFonts w:ascii="Times New Roman" w:hAnsi="Times New Roman"/>
                <w:b/>
                <w:sz w:val="40"/>
                <w:szCs w:val="40"/>
              </w:rPr>
              <w:br/>
            </w:r>
            <w:r w:rsidRPr="00CF65CD">
              <w:rPr>
                <w:rFonts w:ascii="Times New Roman" w:hAnsi="Times New Roman"/>
                <w:b/>
                <w:bCs/>
                <w:i/>
                <w:iCs/>
                <w:sz w:val="40"/>
                <w:szCs w:val="40"/>
              </w:rPr>
              <w:t xml:space="preserve">"Современное образование развивающемуся региону"  </w:t>
            </w:r>
          </w:p>
          <w:p w:rsidR="008A444A" w:rsidRPr="00187437" w:rsidRDefault="008A444A" w:rsidP="00F8698C">
            <w:pPr>
              <w:spacing w:after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8A444A" w:rsidRDefault="008A444A" w:rsidP="0018556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40"/>
                <w:szCs w:val="40"/>
              </w:rPr>
            </w:pPr>
            <w:r w:rsidRPr="00187437">
              <w:rPr>
                <w:rFonts w:ascii="Times New Roman" w:hAnsi="Times New Roman"/>
                <w:b/>
                <w:sz w:val="40"/>
                <w:szCs w:val="40"/>
                <w:u w:val="single"/>
              </w:rPr>
              <w:t>Номинация</w:t>
            </w:r>
            <w:r>
              <w:rPr>
                <w:rFonts w:ascii="Times New Roman" w:hAnsi="Times New Roman"/>
                <w:b/>
                <w:sz w:val="40"/>
                <w:szCs w:val="40"/>
                <w:u w:val="single"/>
              </w:rPr>
              <w:t xml:space="preserve"> № 6</w:t>
            </w:r>
            <w:r w:rsidRPr="00CF65CD">
              <w:rPr>
                <w:rFonts w:ascii="Times New Roman" w:hAnsi="Times New Roman"/>
                <w:b/>
                <w:sz w:val="40"/>
                <w:szCs w:val="40"/>
              </w:rPr>
              <w:t>:</w:t>
            </w:r>
            <w:r w:rsidRPr="00CF65CD">
              <w:rPr>
                <w:rFonts w:ascii="Times New Roman" w:hAnsi="Times New Roman"/>
                <w:sz w:val="40"/>
                <w:szCs w:val="40"/>
              </w:rPr>
              <w:t xml:space="preserve">  </w:t>
            </w:r>
            <w:r w:rsidRPr="00CF65CD">
              <w:rPr>
                <w:rFonts w:ascii="Times New Roman" w:hAnsi="Times New Roman"/>
                <w:bCs/>
                <w:iCs/>
                <w:sz w:val="40"/>
                <w:szCs w:val="40"/>
              </w:rPr>
              <w:t>Проектная и исследовательская деятельность обучающихся</w:t>
            </w:r>
            <w:r w:rsidRPr="00CF65CD">
              <w:rPr>
                <w:rFonts w:ascii="Times New Roman" w:hAnsi="Times New Roman"/>
                <w:b/>
                <w:bCs/>
                <w:iCs/>
                <w:sz w:val="40"/>
                <w:szCs w:val="40"/>
              </w:rPr>
              <w:t xml:space="preserve"> </w:t>
            </w:r>
          </w:p>
          <w:p w:rsidR="008A444A" w:rsidRPr="00875DFF" w:rsidRDefault="008A444A" w:rsidP="0018556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40"/>
                <w:szCs w:val="40"/>
              </w:rPr>
            </w:pPr>
            <w:r w:rsidRPr="00875DFF">
              <w:rPr>
                <w:rFonts w:ascii="Times New Roman" w:hAnsi="Times New Roman"/>
                <w:bCs/>
                <w:i/>
                <w:iCs/>
                <w:sz w:val="40"/>
                <w:szCs w:val="40"/>
              </w:rPr>
              <w:t>(Проектная деятельность обучающихся, основанная на использовании регионального компонента)</w:t>
            </w:r>
          </w:p>
          <w:p w:rsidR="008A444A" w:rsidRPr="00187437" w:rsidRDefault="008A444A" w:rsidP="00F8698C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  <w:u w:val="single"/>
              </w:rPr>
            </w:pPr>
          </w:p>
          <w:p w:rsidR="008A444A" w:rsidRPr="00187437" w:rsidRDefault="008A444A" w:rsidP="00F8698C">
            <w:pPr>
              <w:spacing w:after="0"/>
              <w:rPr>
                <w:rFonts w:ascii="Times New Roman" w:hAnsi="Times New Roman"/>
                <w:sz w:val="40"/>
                <w:szCs w:val="40"/>
              </w:rPr>
            </w:pPr>
            <w:r w:rsidRPr="00187437">
              <w:rPr>
                <w:rFonts w:ascii="Times New Roman" w:hAnsi="Times New Roman"/>
                <w:b/>
                <w:sz w:val="40"/>
                <w:szCs w:val="40"/>
                <w:u w:val="single"/>
              </w:rPr>
              <w:t>Тема инновационного опыта</w:t>
            </w:r>
            <w:r w:rsidRPr="00187437">
              <w:rPr>
                <w:rFonts w:ascii="Times New Roman" w:hAnsi="Times New Roman"/>
                <w:b/>
                <w:sz w:val="40"/>
                <w:szCs w:val="40"/>
              </w:rPr>
              <w:t>:</w:t>
            </w:r>
            <w:r w:rsidRPr="00187437">
              <w:rPr>
                <w:rFonts w:ascii="Times New Roman" w:hAnsi="Times New Roman"/>
                <w:sz w:val="40"/>
                <w:szCs w:val="40"/>
              </w:rPr>
              <w:t xml:space="preserve"> Организация и внедрение проекта нравственно – патриотической направленности  по теме </w:t>
            </w:r>
            <w:r w:rsidRPr="00875DFF">
              <w:rPr>
                <w:rFonts w:ascii="Times New Roman" w:hAnsi="Times New Roman"/>
                <w:b/>
                <w:i/>
                <w:sz w:val="40"/>
                <w:szCs w:val="40"/>
              </w:rPr>
              <w:t>«Я помню! Я горжусь!»</w:t>
            </w:r>
            <w:r w:rsidRPr="00187437">
              <w:rPr>
                <w:rFonts w:ascii="Times New Roman" w:hAnsi="Times New Roman"/>
                <w:i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/>
                <w:sz w:val="40"/>
                <w:szCs w:val="40"/>
              </w:rPr>
              <w:t xml:space="preserve"> </w:t>
            </w:r>
            <w:r w:rsidRPr="00187437">
              <w:rPr>
                <w:rFonts w:ascii="Times New Roman" w:hAnsi="Times New Roman"/>
                <w:sz w:val="40"/>
                <w:szCs w:val="40"/>
              </w:rPr>
              <w:t>для учащихся  начальной школы.</w:t>
            </w:r>
          </w:p>
          <w:p w:rsidR="008A444A" w:rsidRDefault="008A444A" w:rsidP="00CF65C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alt="Украсить сайт звездой на георгиевской ленте на 23 февраля" style="width:315.75pt;height:171pt;visibility:visible">
                  <v:imagedata r:id="rId7" o:title="" chromakey="white"/>
                </v:shape>
              </w:pict>
            </w:r>
          </w:p>
          <w:p w:rsidR="008A444A" w:rsidRPr="004F0BCE" w:rsidRDefault="008A444A" w:rsidP="00F869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0BCE">
              <w:rPr>
                <w:rFonts w:ascii="Times New Roman" w:hAnsi="Times New Roman"/>
                <w:sz w:val="28"/>
                <w:szCs w:val="28"/>
              </w:rPr>
              <w:t>Разработала:</w:t>
            </w:r>
          </w:p>
          <w:p w:rsidR="008A444A" w:rsidRPr="00ED7E47" w:rsidRDefault="008A444A" w:rsidP="00F8698C">
            <w:pPr>
              <w:spacing w:after="0" w:line="240" w:lineRule="auto"/>
              <w:jc w:val="right"/>
              <w:rPr>
                <w:rFonts w:ascii="Times New Roman" w:hAnsi="Times New Roman"/>
                <w:sz w:val="48"/>
                <w:szCs w:val="48"/>
              </w:rPr>
            </w:pPr>
            <w:r w:rsidRPr="00ED7E47">
              <w:rPr>
                <w:rFonts w:ascii="Times New Roman" w:hAnsi="Times New Roman"/>
                <w:b/>
                <w:i/>
                <w:sz w:val="48"/>
                <w:szCs w:val="48"/>
              </w:rPr>
              <w:t>Зверева Наталья Васильевна</w:t>
            </w:r>
          </w:p>
          <w:p w:rsidR="008A444A" w:rsidRPr="004F0BCE" w:rsidRDefault="008A444A" w:rsidP="00F869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0BCE">
              <w:rPr>
                <w:rFonts w:ascii="Times New Roman" w:hAnsi="Times New Roman"/>
                <w:sz w:val="28"/>
                <w:szCs w:val="28"/>
              </w:rPr>
              <w:t xml:space="preserve">учитель начальных классов, </w:t>
            </w:r>
          </w:p>
          <w:p w:rsidR="008A444A" w:rsidRDefault="008A444A" w:rsidP="0018556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0BCE">
              <w:rPr>
                <w:rFonts w:ascii="Times New Roman" w:hAnsi="Times New Roman"/>
                <w:sz w:val="28"/>
                <w:szCs w:val="28"/>
              </w:rPr>
              <w:t>высшая квалификационная категория</w:t>
            </w:r>
          </w:p>
          <w:p w:rsidR="008A444A" w:rsidRDefault="008A444A" w:rsidP="0018556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A444A" w:rsidRPr="004F0BCE" w:rsidRDefault="008A444A" w:rsidP="00F869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44A" w:rsidRPr="004F0BCE" w:rsidRDefault="008A444A" w:rsidP="00F86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BCE">
              <w:rPr>
                <w:rFonts w:ascii="Times New Roman" w:hAnsi="Times New Roman"/>
                <w:sz w:val="28"/>
                <w:szCs w:val="28"/>
              </w:rPr>
              <w:t>г. Тихвин</w:t>
            </w:r>
          </w:p>
          <w:p w:rsidR="008A444A" w:rsidRPr="004F0BCE" w:rsidRDefault="008A444A" w:rsidP="00F869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2015/2016</w:t>
            </w:r>
            <w:r w:rsidRPr="004F0BCE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</w:tr>
    </w:tbl>
    <w:p w:rsidR="008A444A" w:rsidRDefault="008A444A" w:rsidP="00E90E06">
      <w:pPr>
        <w:spacing w:line="36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  <w:r w:rsidRPr="001D4E8B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W w:w="0" w:type="auto"/>
        <w:tblLayout w:type="fixed"/>
        <w:tblLook w:val="01E0"/>
      </w:tblPr>
      <w:tblGrid>
        <w:gridCol w:w="816"/>
        <w:gridCol w:w="928"/>
        <w:gridCol w:w="704"/>
        <w:gridCol w:w="6422"/>
        <w:gridCol w:w="1268"/>
      </w:tblGrid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smartTag w:uri="urn:schemas-microsoft-com:office:smarttags" w:element="place">
              <w:r w:rsidRPr="00ED770A">
                <w:rPr>
                  <w:rFonts w:ascii="Times New Roman" w:hAnsi="Times New Roman"/>
                  <w:b/>
                  <w:sz w:val="28"/>
                  <w:szCs w:val="28"/>
                  <w:lang w:val="en-US"/>
                </w:rPr>
                <w:t>I</w:t>
              </w:r>
              <w:r w:rsidRPr="00ED770A">
                <w:rPr>
                  <w:rFonts w:ascii="Times New Roman" w:hAnsi="Times New Roman"/>
                  <w:b/>
                  <w:sz w:val="28"/>
                  <w:szCs w:val="28"/>
                </w:rPr>
                <w:t>.</w:t>
              </w:r>
            </w:smartTag>
          </w:p>
        </w:tc>
        <w:tc>
          <w:tcPr>
            <w:tcW w:w="8054" w:type="dxa"/>
            <w:gridSpan w:val="3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Сведения об авторе______________________________________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054" w:type="dxa"/>
            <w:gridSpan w:val="3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Введение_______________________________________________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054" w:type="dxa"/>
            <w:gridSpan w:val="3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Актуальность __________________________________________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054" w:type="dxa"/>
            <w:gridSpan w:val="3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Проблема______________________________________________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054" w:type="dxa"/>
            <w:gridSpan w:val="3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Решение проблемы______________________________________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054" w:type="dxa"/>
            <w:gridSpan w:val="3"/>
          </w:tcPr>
          <w:p w:rsidR="008A444A" w:rsidRPr="00ED770A" w:rsidRDefault="008A444A" w:rsidP="00ED770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Организация работы по проекту 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Цель проекта _____________________________________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Задачи проекта ___________________________________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Характеристика проекта 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Сроки реализации проекта 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Материально-техническое сопровождение 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Масштаб проекта 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Коллектив,  работающий по проекту_________________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Сотрудничество 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Виды и формы работы по проекту 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Тип деятельности проекта__________________________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Содержание проекта 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Предполагаемые результаты работы по проекту 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Этапы реализации проекта 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План работы _____________________________________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Продукты  проекта,   их презентация и  результативность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Анкетирование ___________________________________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Анализ результатов проектной деятельности класса 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14-16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054" w:type="dxa"/>
            <w:gridSpan w:val="3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Используемые источники информации ___________________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VIII</w:t>
            </w: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054" w:type="dxa"/>
            <w:gridSpan w:val="3"/>
          </w:tcPr>
          <w:p w:rsidR="008A444A" w:rsidRPr="00ED770A" w:rsidRDefault="008A444A" w:rsidP="00ED770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 xml:space="preserve">Приложение 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План работы по проекту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Продукты проекта: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2.1.</w:t>
            </w:r>
          </w:p>
        </w:tc>
        <w:tc>
          <w:tcPr>
            <w:tcW w:w="7690" w:type="dxa"/>
            <w:gridSpan w:val="2"/>
          </w:tcPr>
          <w:p w:rsidR="008A444A" w:rsidRPr="00ED770A" w:rsidRDefault="008A444A" w:rsidP="00ED770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БЛОК №1   «ВЕЛИКАЯ ОТЕЧЕСТВЕННАЯ ВОЙНА 1941-1945»</w:t>
            </w:r>
          </w:p>
        </w:tc>
      </w:tr>
      <w:tr w:rsidR="008A444A" w:rsidTr="00ED770A">
        <w:trPr>
          <w:trHeight w:val="2760"/>
        </w:trPr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22" w:type="dxa"/>
          </w:tcPr>
          <w:p w:rsidR="008A444A" w:rsidRPr="00ED770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Сценарий мероприятия</w:t>
            </w:r>
          </w:p>
          <w:p w:rsidR="008A444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митинга в посёлке Берёзовик</w:t>
            </w:r>
          </w:p>
          <w:p w:rsidR="008A444A" w:rsidRPr="00ED770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концерта в посёлке Берёзовик</w:t>
            </w:r>
          </w:p>
          <w:p w:rsidR="008A444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 xml:space="preserve">Список художественных фильмов о ВОВ рекомендованных в начальной школе </w:t>
            </w:r>
          </w:p>
          <w:p w:rsidR="008A444A" w:rsidRPr="00ED770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Список книг рекомендованных для чтения в начальной школе</w:t>
            </w:r>
          </w:p>
          <w:p w:rsidR="008A444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Благодарственное письмо</w:t>
            </w:r>
          </w:p>
          <w:p w:rsidR="008A444A" w:rsidRPr="002E16E7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6E7">
              <w:rPr>
                <w:rFonts w:ascii="Times New Roman" w:hAnsi="Times New Roman"/>
                <w:sz w:val="28"/>
                <w:szCs w:val="28"/>
              </w:rPr>
              <w:t>Выдержка из газеты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«Трудовая слава» с благодарностью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2.2.</w:t>
            </w:r>
          </w:p>
        </w:tc>
        <w:tc>
          <w:tcPr>
            <w:tcW w:w="7690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БЛОК №2    «ТИХВИН В ГОДЫ ВОЙНЫ»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22" w:type="dxa"/>
          </w:tcPr>
          <w:p w:rsidR="008A444A" w:rsidRPr="00ED770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Сценарий мероприятия</w:t>
            </w:r>
          </w:p>
          <w:p w:rsidR="008A444A" w:rsidRPr="00ED770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Представление творческих работ учащихся</w:t>
            </w:r>
          </w:p>
          <w:p w:rsidR="008A444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концерта в посёлке Берёзовик</w:t>
            </w:r>
          </w:p>
          <w:p w:rsidR="008A444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митинга в посёлке Берёзовик</w:t>
            </w:r>
          </w:p>
          <w:p w:rsidR="008A444A" w:rsidRPr="00ED770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митинга в деревне Лазаревичи</w:t>
            </w:r>
          </w:p>
          <w:p w:rsidR="008A444A" w:rsidRPr="00ED770A" w:rsidRDefault="008A444A" w:rsidP="00CB30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митинга в деревне Паголда</w:t>
            </w:r>
          </w:p>
          <w:p w:rsidR="008A444A" w:rsidRDefault="008A444A" w:rsidP="00CB30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репортаж возложения цветов на братские </w:t>
            </w:r>
          </w:p>
          <w:p w:rsidR="008A444A" w:rsidRPr="00ED770A" w:rsidRDefault="008A444A" w:rsidP="00CB30D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захоронения времён ВОВ</w:t>
            </w:r>
          </w:p>
          <w:p w:rsidR="008A444A" w:rsidRPr="00ED770A" w:rsidRDefault="008A444A" w:rsidP="00CB30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встречи с ветераном в центральной детской библиотеке</w:t>
            </w:r>
          </w:p>
          <w:p w:rsidR="008A444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о проведении классных часов для учащихся начальной школы</w:t>
            </w:r>
          </w:p>
          <w:p w:rsidR="008A444A" w:rsidRPr="00ED770A" w:rsidRDefault="008A444A" w:rsidP="00CB30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о проведении классных часов для учеников группы раннего развития АБВГДйка</w:t>
            </w:r>
          </w:p>
          <w:p w:rsidR="008A444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по теме «Тихвин – город воинской славы»</w:t>
            </w:r>
          </w:p>
          <w:p w:rsidR="008A444A" w:rsidRPr="00ED770A" w:rsidRDefault="008A444A" w:rsidP="00CB30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по теме «Военная история МОУ СОШ №1  г.Тихвина»</w:t>
            </w:r>
          </w:p>
          <w:p w:rsidR="008A444A" w:rsidRPr="00ED770A" w:rsidRDefault="008A444A" w:rsidP="002E16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по теме «Братские захоронения времён ВОВ  в г.Тихвине и Тихвинском районе»</w:t>
            </w:r>
          </w:p>
          <w:p w:rsidR="008A444A" w:rsidRPr="00ED770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Видеорепортаж</w:t>
            </w:r>
          </w:p>
          <w:p w:rsidR="008A444A" w:rsidRPr="00ED770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Выдержка из газеты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благодарностью классу от администрации Тихвинского района</w:t>
            </w:r>
          </w:p>
          <w:p w:rsidR="008A444A" w:rsidRPr="00ED770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Благодарственное письмо от главы администрации Тихвинского района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2.3.</w:t>
            </w:r>
          </w:p>
        </w:tc>
        <w:tc>
          <w:tcPr>
            <w:tcW w:w="7690" w:type="dxa"/>
            <w:gridSpan w:val="2"/>
          </w:tcPr>
          <w:p w:rsidR="008A444A" w:rsidRPr="00ED770A" w:rsidRDefault="008A444A" w:rsidP="00ED770A">
            <w:pPr>
              <w:pStyle w:val="ListParagraph"/>
              <w:spacing w:after="0" w:line="240" w:lineRule="auto"/>
              <w:ind w:left="1134" w:hanging="1134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 xml:space="preserve">БЛОК №3 «ПО СТРАНИЦАМ СЕМЕЙНЫХ АРХИВОВ» </w:t>
            </w: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22" w:type="dxa"/>
          </w:tcPr>
          <w:p w:rsidR="008A444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Сценарий мероприятия</w:t>
            </w:r>
          </w:p>
          <w:p w:rsidR="008A444A" w:rsidRPr="00ED770A" w:rsidRDefault="008A444A" w:rsidP="00ED7E4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мероприятия «Я горжусь! Я помню!»</w:t>
            </w:r>
          </w:p>
          <w:p w:rsidR="008A444A" w:rsidRPr="00ED770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</w:t>
            </w:r>
          </w:p>
          <w:p w:rsidR="008A444A" w:rsidRPr="00ED770A" w:rsidRDefault="008A444A" w:rsidP="00ED770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Видеорепортаж</w:t>
            </w:r>
          </w:p>
          <w:p w:rsidR="008A444A" w:rsidRPr="00ED770A" w:rsidRDefault="008A444A" w:rsidP="00ED7E4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ED770A">
              <w:rPr>
                <w:rFonts w:ascii="Times New Roman" w:hAnsi="Times New Roman"/>
                <w:sz w:val="28"/>
                <w:szCs w:val="28"/>
              </w:rPr>
              <w:t>Книга памяти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ED77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бессмертного</w:t>
            </w:r>
            <w:r w:rsidRPr="00ED770A">
              <w:rPr>
                <w:rFonts w:ascii="Times New Roman" w:hAnsi="Times New Roman"/>
                <w:sz w:val="28"/>
                <w:szCs w:val="28"/>
              </w:rPr>
              <w:t xml:space="preserve"> полк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ED770A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444A" w:rsidTr="00ED770A"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2.4.</w:t>
            </w:r>
          </w:p>
        </w:tc>
        <w:tc>
          <w:tcPr>
            <w:tcW w:w="7690" w:type="dxa"/>
            <w:gridSpan w:val="2"/>
          </w:tcPr>
          <w:p w:rsidR="008A444A" w:rsidRDefault="008A444A" w:rsidP="00ED770A">
            <w:pPr>
              <w:spacing w:after="0" w:line="240" w:lineRule="auto"/>
              <w:ind w:left="72" w:hanging="72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 xml:space="preserve">БЛОК № 4    </w:t>
            </w:r>
            <w:r w:rsidRPr="00ED770A">
              <w:rPr>
                <w:rFonts w:ascii="Times New Roman" w:hAnsi="Times New Roman"/>
                <w:bCs/>
                <w:sz w:val="28"/>
                <w:szCs w:val="28"/>
              </w:rPr>
              <w:t xml:space="preserve">«2015 ГОД –ЭТО  ГОД   70-ЛЕТИЯ </w:t>
            </w:r>
            <w:r w:rsidRPr="00ED77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770A">
              <w:rPr>
                <w:rFonts w:ascii="Times New Roman" w:hAnsi="Times New Roman"/>
                <w:bCs/>
                <w:sz w:val="28"/>
                <w:szCs w:val="28"/>
              </w:rPr>
              <w:t>ВЕЛИКОЙ ПОБЕДЫ В ВОВ»</w:t>
            </w:r>
            <w:r w:rsidRPr="00ED77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444A" w:rsidRPr="00ED770A" w:rsidRDefault="008A444A" w:rsidP="00875D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Сценарий мероприятия</w:t>
            </w:r>
          </w:p>
          <w:p w:rsidR="008A444A" w:rsidRPr="00ED770A" w:rsidRDefault="008A444A" w:rsidP="00875D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Представление творческих работ учащихся</w:t>
            </w:r>
          </w:p>
          <w:p w:rsidR="008A444A" w:rsidRDefault="008A444A" w:rsidP="00875D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концерта в посёлке Берёзовик</w:t>
            </w:r>
          </w:p>
          <w:p w:rsidR="008A444A" w:rsidRDefault="008A444A" w:rsidP="00875D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митинга в посёлке Берёзовик</w:t>
            </w:r>
          </w:p>
          <w:p w:rsidR="008A444A" w:rsidRPr="00ED770A" w:rsidRDefault="008A444A" w:rsidP="00875D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митинга в деревне Лазаревичи</w:t>
            </w:r>
          </w:p>
          <w:p w:rsidR="008A444A" w:rsidRPr="00ED770A" w:rsidRDefault="008A444A" w:rsidP="00875D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репортаж митинга в деревне Паголда</w:t>
            </w:r>
          </w:p>
          <w:p w:rsidR="008A444A" w:rsidRDefault="008A444A" w:rsidP="00875D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1" w:hanging="43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Благодарственное письмо</w:t>
            </w:r>
          </w:p>
          <w:p w:rsidR="008A444A" w:rsidRPr="00ED7E47" w:rsidRDefault="008A444A" w:rsidP="00ED770A">
            <w:pPr>
              <w:spacing w:after="0" w:line="240" w:lineRule="auto"/>
              <w:ind w:left="72" w:hanging="72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444A" w:rsidTr="00ED770A">
        <w:trPr>
          <w:trHeight w:val="239"/>
        </w:trPr>
        <w:tc>
          <w:tcPr>
            <w:tcW w:w="816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8A444A" w:rsidRPr="00ED770A" w:rsidRDefault="008A444A" w:rsidP="00ED77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 xml:space="preserve">       3. </w:t>
            </w:r>
          </w:p>
        </w:tc>
        <w:tc>
          <w:tcPr>
            <w:tcW w:w="7126" w:type="dxa"/>
            <w:gridSpan w:val="2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770A">
              <w:rPr>
                <w:rFonts w:ascii="Times New Roman" w:hAnsi="Times New Roman"/>
                <w:b/>
                <w:sz w:val="28"/>
                <w:szCs w:val="28"/>
              </w:rPr>
              <w:t>Анкеты учащихся и родителей</w:t>
            </w:r>
          </w:p>
        </w:tc>
        <w:tc>
          <w:tcPr>
            <w:tcW w:w="1268" w:type="dxa"/>
          </w:tcPr>
          <w:p w:rsidR="008A444A" w:rsidRPr="00ED770A" w:rsidRDefault="008A444A" w:rsidP="00ED7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444A" w:rsidRPr="001D4E8B" w:rsidRDefault="008A444A" w:rsidP="00E90E06">
      <w:pPr>
        <w:spacing w:line="360" w:lineRule="auto"/>
        <w:jc w:val="both"/>
        <w:rPr>
          <w:rFonts w:ascii="Times New Roman" w:hAnsi="Times New Roman"/>
          <w:b/>
          <w:sz w:val="28"/>
          <w:szCs w:val="28"/>
          <w:highlight w:val="green"/>
        </w:rPr>
      </w:pPr>
    </w:p>
    <w:p w:rsidR="008A444A" w:rsidRPr="00A34B13" w:rsidRDefault="008A444A" w:rsidP="00E90E0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34B13">
        <w:rPr>
          <w:rFonts w:ascii="Times New Roman" w:hAnsi="Times New Roman"/>
          <w:b/>
          <w:bCs/>
          <w:sz w:val="28"/>
          <w:szCs w:val="28"/>
        </w:rPr>
        <w:t>Сведения об авторе</w:t>
      </w:r>
    </w:p>
    <w:p w:rsidR="008A444A" w:rsidRPr="00A34B13" w:rsidRDefault="008A444A" w:rsidP="00E90E06">
      <w:pPr>
        <w:pStyle w:val="BodyText"/>
        <w:spacing w:after="0" w:line="360" w:lineRule="auto"/>
        <w:ind w:firstLine="708"/>
        <w:jc w:val="both"/>
        <w:rPr>
          <w:sz w:val="28"/>
          <w:szCs w:val="28"/>
        </w:rPr>
      </w:pPr>
      <w:r w:rsidRPr="00A34B13">
        <w:rPr>
          <w:b/>
          <w:i/>
          <w:sz w:val="28"/>
          <w:szCs w:val="28"/>
        </w:rPr>
        <w:t>Зверева Наталья Васильевна</w:t>
      </w:r>
      <w:r w:rsidRPr="00A34B13">
        <w:rPr>
          <w:sz w:val="28"/>
          <w:szCs w:val="28"/>
        </w:rPr>
        <w:t>, учитель начальных классов высшей квалификационной категории, окончила в 2000г. Ленинградский Государственный Областной Университет им. А.С. Пушкина  по специальности «Педагогика и методика начального обучения».</w:t>
      </w:r>
    </w:p>
    <w:p w:rsidR="008A444A" w:rsidRPr="00A34B13" w:rsidRDefault="008A444A" w:rsidP="00E90E06">
      <w:pPr>
        <w:pStyle w:val="BodyText"/>
        <w:spacing w:after="0" w:line="360" w:lineRule="auto"/>
        <w:jc w:val="both"/>
        <w:rPr>
          <w:sz w:val="28"/>
          <w:szCs w:val="28"/>
        </w:rPr>
      </w:pPr>
      <w:r w:rsidRPr="00A34B13">
        <w:rPr>
          <w:sz w:val="28"/>
          <w:szCs w:val="28"/>
        </w:rPr>
        <w:t>Педагогический стаж - 21 год.</w:t>
      </w:r>
    </w:p>
    <w:p w:rsidR="008A444A" w:rsidRPr="00A34B13" w:rsidRDefault="008A444A" w:rsidP="00E90E06">
      <w:pPr>
        <w:pStyle w:val="BodyText"/>
        <w:spacing w:after="0" w:line="360" w:lineRule="auto"/>
        <w:jc w:val="both"/>
        <w:rPr>
          <w:sz w:val="28"/>
          <w:szCs w:val="28"/>
        </w:rPr>
      </w:pPr>
      <w:r w:rsidRPr="00A34B13">
        <w:rPr>
          <w:sz w:val="28"/>
          <w:szCs w:val="28"/>
        </w:rPr>
        <w:t>Педагогический стаж в МОУ СОШ №1  - 7 лет.</w:t>
      </w:r>
    </w:p>
    <w:p w:rsidR="008A444A" w:rsidRPr="00A34B13" w:rsidRDefault="008A444A" w:rsidP="00E90E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34B13">
        <w:rPr>
          <w:rFonts w:ascii="Times New Roman" w:hAnsi="Times New Roman"/>
          <w:sz w:val="28"/>
          <w:szCs w:val="28"/>
        </w:rPr>
        <w:t>Стаж классного руководителя - 21год.</w:t>
      </w:r>
    </w:p>
    <w:p w:rsidR="008A444A" w:rsidRDefault="008A444A" w:rsidP="00E90E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34B13">
        <w:rPr>
          <w:rFonts w:ascii="Times New Roman" w:hAnsi="Times New Roman"/>
          <w:sz w:val="28"/>
          <w:szCs w:val="28"/>
        </w:rPr>
        <w:t>Количество выпусков – 5.</w:t>
      </w: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Pr="00C96201" w:rsidRDefault="008A444A" w:rsidP="00E90E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eastAsia="zh-CN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eastAsia="zh-CN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eastAsia="zh-CN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eastAsia="zh-CN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eastAsia="zh-CN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eastAsia="zh-CN"/>
        </w:rPr>
      </w:pP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apple-converted-space"/>
          <w:b/>
          <w:bCs/>
          <w:sz w:val="28"/>
          <w:szCs w:val="28"/>
        </w:rPr>
      </w:pPr>
      <w:r w:rsidRPr="00A34B13">
        <w:rPr>
          <w:b/>
          <w:bCs/>
          <w:sz w:val="28"/>
          <w:szCs w:val="28"/>
          <w:lang w:val="en-US"/>
        </w:rPr>
        <w:t>II</w:t>
      </w:r>
      <w:r w:rsidRPr="00A34B13">
        <w:rPr>
          <w:b/>
          <w:bCs/>
          <w:sz w:val="28"/>
          <w:szCs w:val="28"/>
        </w:rPr>
        <w:t>. Введение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A34B13">
        <w:rPr>
          <w:sz w:val="28"/>
          <w:szCs w:val="28"/>
        </w:rPr>
        <w:t>В преддверии празднования</w:t>
      </w:r>
      <w:r w:rsidRPr="00A34B13">
        <w:rPr>
          <w:rStyle w:val="apple-converted-space"/>
          <w:sz w:val="28"/>
          <w:szCs w:val="28"/>
        </w:rPr>
        <w:t> </w:t>
      </w:r>
      <w:r w:rsidRPr="00A34B13">
        <w:rPr>
          <w:rStyle w:val="Strong"/>
          <w:b w:val="0"/>
          <w:sz w:val="28"/>
          <w:szCs w:val="28"/>
          <w:bdr w:val="none" w:sz="0" w:space="0" w:color="auto" w:frame="1"/>
        </w:rPr>
        <w:t>70-летия Победы нашей страны в Великой Отечественной войне</w:t>
      </w:r>
      <w:r w:rsidRPr="00A34B13">
        <w:rPr>
          <w:rStyle w:val="apple-converted-space"/>
          <w:sz w:val="28"/>
          <w:szCs w:val="28"/>
        </w:rPr>
        <w:t> </w:t>
      </w:r>
      <w:r w:rsidRPr="00A34B13">
        <w:rPr>
          <w:sz w:val="28"/>
          <w:szCs w:val="28"/>
        </w:rPr>
        <w:t>каждый человек нашей Родины от мала до велика должен  почтить память погибших в годы  Великой Отечественной войны.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4B13">
        <w:rPr>
          <w:sz w:val="28"/>
          <w:szCs w:val="28"/>
        </w:rPr>
        <w:t>          Всё дальше в историю уходят годы самой жестокой войны двадцатого столетия – Великой Отечественной войны 1941-</w:t>
      </w:r>
      <w:smartTag w:uri="urn:schemas-microsoft-com:office:smarttags" w:element="metricconverter">
        <w:smartTagPr>
          <w:attr w:name="ProductID" w:val="1945 г"/>
        </w:smartTagPr>
        <w:r w:rsidRPr="00A34B13">
          <w:rPr>
            <w:sz w:val="28"/>
            <w:szCs w:val="28"/>
          </w:rPr>
          <w:t>1945 г</w:t>
        </w:r>
      </w:smartTag>
      <w:r w:rsidRPr="00A34B13">
        <w:rPr>
          <w:sz w:val="28"/>
          <w:szCs w:val="28"/>
        </w:rPr>
        <w:t>.г., но не меркнет величие подвига, совершенного нашим народом.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4B13">
        <w:rPr>
          <w:sz w:val="28"/>
          <w:szCs w:val="28"/>
        </w:rPr>
        <w:t>         Мы всегда должны помнить, какой ценой далась нам Победа. В России нет семьи, которую не опалило бы огненное дыхание смертельных боёв, которая без потерь и лишений прожила те суровые годы.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34B13">
        <w:rPr>
          <w:sz w:val="28"/>
          <w:szCs w:val="28"/>
        </w:rPr>
        <w:t>         Мы в неоплатном долгу перед ветеранами, тружениками тыла, всеми, кто вынес на своих плечах все тяготы войны, проявив  массовый героизм, мужество, беззаветную любовь к Родине.  </w:t>
      </w:r>
    </w:p>
    <w:p w:rsidR="008A444A" w:rsidRPr="00A34B13" w:rsidRDefault="008A444A" w:rsidP="00E90E06">
      <w:pPr>
        <w:pStyle w:val="NormalWeb"/>
        <w:spacing w:before="0" w:beforeAutospacing="0" w:after="0" w:afterAutospacing="0"/>
        <w:ind w:firstLine="708"/>
        <w:jc w:val="both"/>
        <w:rPr>
          <w:bCs/>
          <w:iCs/>
          <w:sz w:val="28"/>
          <w:szCs w:val="28"/>
        </w:rPr>
      </w:pPr>
      <w:r w:rsidRPr="00A34B13">
        <w:rPr>
          <w:bCs/>
          <w:iCs/>
          <w:sz w:val="28"/>
          <w:szCs w:val="28"/>
        </w:rPr>
        <w:t>Человечество, пережившее вторую мировую войну, не может не помнить о её страшных уроках и последствиях, тем более что фашизм вновь поднимает голову.</w:t>
      </w:r>
    </w:p>
    <w:p w:rsidR="008A444A" w:rsidRPr="00A34B13" w:rsidRDefault="008A444A" w:rsidP="00E90E06">
      <w:pPr>
        <w:pStyle w:val="NormalWeb"/>
        <w:spacing w:before="0" w:beforeAutospacing="0" w:after="0" w:afterAutospacing="0"/>
        <w:ind w:firstLine="708"/>
        <w:jc w:val="both"/>
        <w:rPr>
          <w:bCs/>
          <w:iCs/>
          <w:sz w:val="28"/>
          <w:szCs w:val="28"/>
        </w:rPr>
      </w:pP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apple-converted-space"/>
          <w:b/>
          <w:bCs/>
          <w:sz w:val="28"/>
          <w:szCs w:val="28"/>
        </w:rPr>
      </w:pPr>
      <w:r w:rsidRPr="00A34B13">
        <w:rPr>
          <w:b/>
          <w:bCs/>
          <w:sz w:val="28"/>
          <w:szCs w:val="28"/>
          <w:lang w:val="en-US"/>
        </w:rPr>
        <w:t>III</w:t>
      </w:r>
      <w:r w:rsidRPr="00A34B13">
        <w:rPr>
          <w:b/>
          <w:bCs/>
          <w:sz w:val="28"/>
          <w:szCs w:val="28"/>
        </w:rPr>
        <w:t xml:space="preserve">. Актуальность 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A34B13">
        <w:rPr>
          <w:color w:val="000000"/>
          <w:sz w:val="28"/>
          <w:szCs w:val="28"/>
        </w:rPr>
        <w:t xml:space="preserve">Наши дети, к сожалению, очень мало знают о той войне, о цене той Победы. Праздник 9 мая стал для них формальным – это выходной, парад, салют. 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A34B13">
        <w:rPr>
          <w:color w:val="000000"/>
          <w:sz w:val="28"/>
          <w:szCs w:val="28"/>
        </w:rPr>
        <w:t xml:space="preserve">Приходишь в ужас, когда видишь, что наши дети не знают историю своей страны, а при показе на уроках отрывков из военных фильмов видишь их безразличные лица. А молодые парни, не понимая истинного смысла и движимые ложными идеями, украшают свастикой свои тела и рубашки. Они называют себя патриотами, разрушая могилы и памятники воинам ВОВ, жаждут крови ни в чём не повинных людей другой национальности. 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A34B13">
        <w:rPr>
          <w:color w:val="000000"/>
          <w:sz w:val="28"/>
          <w:szCs w:val="28"/>
        </w:rPr>
        <w:t>Но свастика была символом всего того, против чего боролись и погибали солдаты нашей замечательной Родины в Великой Отечественной войне. Свастика стала причиной гибели 26,6 миллиона человек, не считая детей и стариков. Свастика была символом лагерей смерти и сожжения людей в газовых печах.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A34B13">
        <w:rPr>
          <w:color w:val="000000"/>
          <w:sz w:val="28"/>
          <w:szCs w:val="28"/>
        </w:rPr>
        <w:t>А ведь, если мы не извлечём уроки из прошлого и всё забудем, то этот ужас может вновь повториться! Время меняет суть событий. Рано или поздно цена Победы, — за которой «мы не постоим» — подсчитывается. Ведь уже видно, что наше такое отношение к истории приводит к тому, что уже гибнут люди.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A34B13">
        <w:rPr>
          <w:color w:val="000000"/>
          <w:sz w:val="28"/>
          <w:szCs w:val="28"/>
        </w:rPr>
        <w:t>Современные дети очень мало знают о войне! У них — своя война, которой отмечено их время. А Великая Отечественная почти уравнена в правах с Первой мировой — далекая, покрытая пылью история. Без личного смысла. Без всякого жизненного урока.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A34B13">
        <w:rPr>
          <w:color w:val="000000"/>
          <w:sz w:val="28"/>
          <w:szCs w:val="28"/>
        </w:rPr>
        <w:t>Стоить задуматься, ведь ещё немного и останется только один очевидец ВОВ. Защитников нашего Отечества, тех кто проливал кровь за нас</w:t>
      </w:r>
      <w:r>
        <w:rPr>
          <w:color w:val="000000"/>
          <w:sz w:val="28"/>
          <w:szCs w:val="28"/>
        </w:rPr>
        <w:t>,</w:t>
      </w:r>
      <w:r w:rsidRPr="00A34B13">
        <w:rPr>
          <w:color w:val="000000"/>
          <w:sz w:val="28"/>
          <w:szCs w:val="28"/>
        </w:rPr>
        <w:t xml:space="preserve"> уже практически не осталось. Остались только дети войны, да и им не всегда удается передать тот надрыв, ту боль, что пережил народ в то страшное время.</w:t>
      </w:r>
      <w:r w:rsidRPr="00A34B13">
        <w:rPr>
          <w:color w:val="000000"/>
          <w:sz w:val="28"/>
          <w:szCs w:val="28"/>
        </w:rPr>
        <w:br/>
        <w:t xml:space="preserve"> </w:t>
      </w:r>
      <w:r w:rsidRPr="00A34B13">
        <w:rPr>
          <w:color w:val="000000"/>
          <w:sz w:val="28"/>
          <w:szCs w:val="28"/>
        </w:rPr>
        <w:tab/>
        <w:t>Да</w:t>
      </w:r>
      <w:r>
        <w:rPr>
          <w:color w:val="000000"/>
          <w:sz w:val="28"/>
          <w:szCs w:val="28"/>
        </w:rPr>
        <w:t>,</w:t>
      </w:r>
      <w:r w:rsidRPr="00A34B13">
        <w:rPr>
          <w:color w:val="000000"/>
          <w:sz w:val="28"/>
          <w:szCs w:val="28"/>
        </w:rPr>
        <w:t xml:space="preserve"> почти каждой семьи коснулась война. Сколько боли, страданий и мук перенесли наши предки! Дети должны знать, как жили люди в то страшное время!  Это не должно повториться!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  <w:r w:rsidRPr="00A34B13">
        <w:rPr>
          <w:b/>
          <w:color w:val="000000"/>
          <w:sz w:val="28"/>
          <w:szCs w:val="28"/>
          <w:lang w:val="en-US"/>
        </w:rPr>
        <w:t>IV</w:t>
      </w:r>
      <w:r w:rsidRPr="00A34B13">
        <w:rPr>
          <w:color w:val="000000"/>
          <w:sz w:val="28"/>
          <w:szCs w:val="28"/>
        </w:rPr>
        <w:t xml:space="preserve">. </w:t>
      </w:r>
      <w:r w:rsidRPr="00A34B13">
        <w:rPr>
          <w:rStyle w:val="Strong"/>
          <w:sz w:val="28"/>
          <w:szCs w:val="28"/>
          <w:bdr w:val="none" w:sz="0" w:space="0" w:color="auto" w:frame="1"/>
        </w:rPr>
        <w:t>Проблема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444A" w:rsidRPr="00A34B13" w:rsidRDefault="008A444A" w:rsidP="00E90E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При работе с детьми, в ходе бесед и анкетирования,   были выявлены следующие  проблемы:</w:t>
      </w:r>
      <w:r w:rsidRPr="00A34B13">
        <w:rPr>
          <w:rFonts w:ascii="Times New Roman" w:hAnsi="Times New Roman"/>
          <w:sz w:val="28"/>
          <w:szCs w:val="28"/>
        </w:rPr>
        <w:t xml:space="preserve"> </w:t>
      </w:r>
    </w:p>
    <w:p w:rsidR="008A444A" w:rsidRPr="00A34B13" w:rsidRDefault="008A444A" w:rsidP="00E90E06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sz w:val="28"/>
          <w:szCs w:val="28"/>
        </w:rPr>
        <w:t>дети  имеют недостаточное знание о событиях ВОВ;</w:t>
      </w:r>
    </w:p>
    <w:p w:rsidR="008A444A" w:rsidRPr="00A34B13" w:rsidRDefault="008A444A" w:rsidP="00E90E06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имеют скудные сведения о  героическом военном прошлом родного города;</w:t>
      </w:r>
    </w:p>
    <w:p w:rsidR="008A444A" w:rsidRPr="00A34B13" w:rsidRDefault="008A444A" w:rsidP="00E90E06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не знают, в честь чего и кого установлены  военные памятники в родном городе;</w:t>
      </w:r>
    </w:p>
    <w:p w:rsidR="008A444A" w:rsidRPr="00A34B13" w:rsidRDefault="008A444A" w:rsidP="00E90E06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не имеют сведений о прошлом своих родных в годы ВОВ;</w:t>
      </w:r>
    </w:p>
    <w:p w:rsidR="008A444A" w:rsidRPr="00A34B13" w:rsidRDefault="008A444A" w:rsidP="00E90E06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отношение обучающихся к ветеранам войны вызывает беспокойство.</w:t>
      </w:r>
    </w:p>
    <w:p w:rsidR="008A444A" w:rsidRPr="00A34B13" w:rsidRDefault="008A444A" w:rsidP="00E90E06">
      <w:pPr>
        <w:spacing w:after="0" w:line="240" w:lineRule="auto"/>
        <w:ind w:left="14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  <w:r w:rsidRPr="00A34B13">
        <w:rPr>
          <w:b/>
          <w:color w:val="000000"/>
          <w:sz w:val="28"/>
          <w:szCs w:val="28"/>
          <w:lang w:val="en-US"/>
        </w:rPr>
        <w:t>V</w:t>
      </w:r>
      <w:r w:rsidRPr="00A34B13">
        <w:rPr>
          <w:b/>
          <w:color w:val="000000"/>
          <w:sz w:val="28"/>
          <w:szCs w:val="28"/>
        </w:rPr>
        <w:t>.</w:t>
      </w:r>
      <w:r w:rsidRPr="00A34B13">
        <w:rPr>
          <w:color w:val="000000"/>
          <w:sz w:val="28"/>
          <w:szCs w:val="28"/>
        </w:rPr>
        <w:t xml:space="preserve"> </w:t>
      </w:r>
      <w:r w:rsidRPr="00A34B13">
        <w:rPr>
          <w:rStyle w:val="Strong"/>
          <w:sz w:val="28"/>
          <w:szCs w:val="28"/>
          <w:bdr w:val="none" w:sz="0" w:space="0" w:color="auto" w:frame="1"/>
        </w:rPr>
        <w:t>Решение проблемы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444A" w:rsidRPr="00A34B13" w:rsidRDefault="008A444A" w:rsidP="00E90E0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родительском  собрании совместно с детьми было принято решение </w:t>
      </w:r>
      <w:r w:rsidRPr="00A34B13">
        <w:rPr>
          <w:rFonts w:ascii="Times New Roman" w:hAnsi="Times New Roman"/>
          <w:color w:val="000000"/>
          <w:sz w:val="28"/>
          <w:szCs w:val="28"/>
        </w:rPr>
        <w:t xml:space="preserve">разработать проект </w:t>
      </w:r>
      <w:r w:rsidRPr="00A34B13">
        <w:rPr>
          <w:rFonts w:ascii="Times New Roman" w:hAnsi="Times New Roman"/>
          <w:b/>
          <w:i/>
          <w:color w:val="000000"/>
          <w:sz w:val="28"/>
          <w:szCs w:val="28"/>
        </w:rPr>
        <w:t>«Я помню! Я горжусь!»</w:t>
      </w:r>
      <w:r w:rsidRPr="00A34B13">
        <w:rPr>
          <w:rFonts w:ascii="Times New Roman" w:hAnsi="Times New Roman"/>
          <w:color w:val="000000"/>
          <w:sz w:val="28"/>
          <w:szCs w:val="28"/>
        </w:rPr>
        <w:t>,  благодаря работе над которым:</w:t>
      </w:r>
    </w:p>
    <w:p w:rsidR="008A444A" w:rsidRPr="00A34B13" w:rsidRDefault="008A444A" w:rsidP="00E90E06">
      <w:pPr>
        <w:pStyle w:val="ListParagraph"/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</w:rPr>
        <w:t>появится возможность не только ознакомиться с фрагментами истории России и родного края в годы войны,  узнать правду о войне, услышать интересные истории о силе, воле, смекалке и могуществе русского солдата, но и оценить эти события, взглянуть на  них глазами  их участников;</w:t>
      </w:r>
    </w:p>
    <w:p w:rsidR="008A444A" w:rsidRPr="00A34B13" w:rsidRDefault="008A444A" w:rsidP="00E90E06">
      <w:pPr>
        <w:pStyle w:val="ListParagraph"/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</w:rPr>
        <w:t>появится</w:t>
      </w:r>
      <w:r w:rsidRPr="00A34B13">
        <w:rPr>
          <w:rFonts w:ascii="Times New Roman" w:hAnsi="Times New Roman"/>
          <w:sz w:val="28"/>
          <w:szCs w:val="28"/>
        </w:rPr>
        <w:t xml:space="preserve"> повод для разговора в семье о патриотизме, проявленном воинами в Великой Отечественной войне;</w:t>
      </w:r>
    </w:p>
    <w:p w:rsidR="008A444A" w:rsidRPr="00A34B13" w:rsidRDefault="008A444A" w:rsidP="00E90E06">
      <w:pPr>
        <w:pStyle w:val="ListParagraph"/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sz w:val="28"/>
          <w:szCs w:val="28"/>
        </w:rPr>
        <w:t xml:space="preserve"> </w:t>
      </w:r>
      <w:r w:rsidRPr="00A34B13">
        <w:rPr>
          <w:rFonts w:ascii="Times New Roman" w:hAnsi="Times New Roman"/>
          <w:color w:val="000000"/>
          <w:sz w:val="28"/>
          <w:szCs w:val="28"/>
        </w:rPr>
        <w:t>появится возможность</w:t>
      </w:r>
      <w:r w:rsidRPr="00A34B13">
        <w:rPr>
          <w:rFonts w:ascii="Times New Roman" w:hAnsi="Times New Roman"/>
          <w:sz w:val="28"/>
          <w:szCs w:val="28"/>
        </w:rPr>
        <w:t xml:space="preserve"> организации мероприятий, способствующих сплочению семей на основе сохранения собственной истории;</w:t>
      </w:r>
    </w:p>
    <w:p w:rsidR="008A444A" w:rsidRPr="00A34B13" w:rsidRDefault="008A444A" w:rsidP="00E90E06">
      <w:pPr>
        <w:pStyle w:val="ListParagraph"/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sz w:val="28"/>
          <w:szCs w:val="28"/>
        </w:rPr>
        <w:t xml:space="preserve"> будут созданы условия для сохранения памяти об участниках Великой Победы.</w:t>
      </w:r>
    </w:p>
    <w:p w:rsidR="008A444A" w:rsidRPr="00A34B13" w:rsidRDefault="008A444A" w:rsidP="00E90E06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444A" w:rsidRPr="00A34B13" w:rsidRDefault="008A444A" w:rsidP="00E90E06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444A" w:rsidRPr="00A34B13" w:rsidRDefault="008A444A" w:rsidP="00E90E06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4B13">
        <w:rPr>
          <w:b/>
          <w:color w:val="000000"/>
          <w:sz w:val="28"/>
          <w:szCs w:val="28"/>
          <w:lang w:val="en-US"/>
        </w:rPr>
        <w:t>VI</w:t>
      </w:r>
      <w:r w:rsidRPr="00A34B13">
        <w:rPr>
          <w:b/>
          <w:color w:val="000000"/>
          <w:sz w:val="28"/>
          <w:szCs w:val="28"/>
        </w:rPr>
        <w:t>.</w:t>
      </w:r>
      <w:r w:rsidRPr="00A34B13">
        <w:rPr>
          <w:color w:val="000000"/>
          <w:sz w:val="28"/>
          <w:szCs w:val="28"/>
        </w:rPr>
        <w:t xml:space="preserve"> </w:t>
      </w:r>
      <w:r w:rsidRPr="00A34B13">
        <w:rPr>
          <w:rStyle w:val="Strong"/>
          <w:sz w:val="28"/>
          <w:szCs w:val="28"/>
          <w:bdr w:val="none" w:sz="0" w:space="0" w:color="auto" w:frame="1"/>
        </w:rPr>
        <w:t>Организация проекта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34B13">
        <w:rPr>
          <w:b/>
          <w:sz w:val="28"/>
          <w:szCs w:val="28"/>
        </w:rPr>
        <w:t>ПРОЕКТ</w:t>
      </w:r>
    </w:p>
    <w:p w:rsidR="008A444A" w:rsidRPr="00A34B13" w:rsidRDefault="008A444A" w:rsidP="00E90E0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44A" w:rsidRPr="002866F3" w:rsidRDefault="008A444A" w:rsidP="00E90E0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32"/>
          <w:szCs w:val="32"/>
        </w:rPr>
      </w:pPr>
      <w:r w:rsidRPr="002866F3">
        <w:rPr>
          <w:b/>
          <w:bCs/>
          <w:i/>
          <w:color w:val="000000"/>
          <w:sz w:val="32"/>
          <w:szCs w:val="32"/>
        </w:rPr>
        <w:t xml:space="preserve"> «Я помню! Я горжусь!»</w:t>
      </w:r>
    </w:p>
    <w:p w:rsidR="008A444A" w:rsidRPr="00C96201" w:rsidRDefault="008A444A" w:rsidP="00E90E0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A444A" w:rsidRPr="00A34B13" w:rsidRDefault="008A444A" w:rsidP="00E90E06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  <w:r w:rsidRPr="00A34B13">
        <w:rPr>
          <w:rStyle w:val="Strong"/>
          <w:sz w:val="28"/>
          <w:szCs w:val="28"/>
          <w:bdr w:val="none" w:sz="0" w:space="0" w:color="auto" w:frame="1"/>
        </w:rPr>
        <w:t>Цель:</w:t>
      </w:r>
    </w:p>
    <w:p w:rsidR="008A444A" w:rsidRPr="006B3927" w:rsidRDefault="008A444A" w:rsidP="00E90E06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Strong"/>
          <w:sz w:val="28"/>
          <w:szCs w:val="28"/>
          <w:highlight w:val="yellow"/>
          <w:bdr w:val="none" w:sz="0" w:space="0" w:color="auto" w:frame="1"/>
        </w:rPr>
      </w:pPr>
    </w:p>
    <w:p w:rsidR="008A444A" w:rsidRPr="003742B1" w:rsidRDefault="008A444A" w:rsidP="00E90E0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>
        <w:rPr>
          <w:color w:val="444444"/>
          <w:sz w:val="28"/>
          <w:szCs w:val="28"/>
          <w:shd w:val="clear" w:color="auto" w:fill="FFFFFF"/>
        </w:rPr>
        <w:t>ф</w:t>
      </w:r>
      <w:r w:rsidRPr="003742B1">
        <w:rPr>
          <w:color w:val="444444"/>
          <w:sz w:val="28"/>
          <w:szCs w:val="28"/>
          <w:shd w:val="clear" w:color="auto" w:fill="FFFFFF"/>
        </w:rPr>
        <w:t xml:space="preserve">ормирование у учащихся представлений о Великой Отечественной войне,  </w:t>
      </w:r>
      <w:r w:rsidRPr="003742B1">
        <w:rPr>
          <w:sz w:val="28"/>
          <w:szCs w:val="28"/>
        </w:rPr>
        <w:t>о героическом подвиге русского   народа</w:t>
      </w:r>
      <w:r>
        <w:rPr>
          <w:sz w:val="28"/>
          <w:szCs w:val="28"/>
        </w:rPr>
        <w:t>;</w:t>
      </w:r>
    </w:p>
    <w:p w:rsidR="008A444A" w:rsidRPr="003742B1" w:rsidRDefault="008A444A" w:rsidP="00E90E0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</w:t>
      </w:r>
      <w:r w:rsidRPr="003742B1">
        <w:rPr>
          <w:color w:val="000000"/>
          <w:sz w:val="28"/>
          <w:szCs w:val="28"/>
          <w:shd w:val="clear" w:color="auto" w:fill="FFFFFF"/>
        </w:rPr>
        <w:t>ормирование интереса к судьбам родных и близких  в годы Великой Оте</w:t>
      </w:r>
      <w:r>
        <w:rPr>
          <w:color w:val="000000"/>
          <w:sz w:val="28"/>
          <w:szCs w:val="28"/>
          <w:shd w:val="clear" w:color="auto" w:fill="FFFFFF"/>
        </w:rPr>
        <w:t>чественной войны;</w:t>
      </w:r>
    </w:p>
    <w:p w:rsidR="008A444A" w:rsidRPr="003742B1" w:rsidRDefault="008A444A" w:rsidP="00E90E0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ф</w:t>
      </w:r>
      <w:r w:rsidRPr="003742B1">
        <w:rPr>
          <w:bCs/>
          <w:sz w:val="28"/>
          <w:szCs w:val="28"/>
        </w:rPr>
        <w:t>ормирование у учащихся высокого чувства гордости за принадлежность к своему Отечеству.</w:t>
      </w:r>
    </w:p>
    <w:p w:rsidR="008A444A" w:rsidRDefault="008A444A" w:rsidP="00E90E06">
      <w:pPr>
        <w:pStyle w:val="NormalWeb"/>
        <w:spacing w:before="0" w:beforeAutospacing="0" w:after="0" w:afterAutospacing="0"/>
        <w:rPr>
          <w:rFonts w:ascii="Monotype Corsiva" w:hAnsi="Monotype Corsiva"/>
          <w:b/>
          <w:bCs/>
          <w:color w:val="000000"/>
          <w:sz w:val="36"/>
          <w:szCs w:val="36"/>
        </w:rPr>
      </w:pPr>
      <w:r>
        <w:rPr>
          <w:rFonts w:ascii="Monotype Corsiva" w:hAnsi="Monotype Corsiva"/>
          <w:b/>
          <w:bCs/>
          <w:color w:val="000000"/>
          <w:sz w:val="36"/>
          <w:szCs w:val="36"/>
        </w:rPr>
        <w:t> 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444A" w:rsidRPr="00EC1F33" w:rsidRDefault="008A444A" w:rsidP="00E90E06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EC1F33">
        <w:rPr>
          <w:b/>
          <w:sz w:val="28"/>
          <w:szCs w:val="28"/>
        </w:rPr>
        <w:t>Задачи.</w:t>
      </w:r>
    </w:p>
    <w:p w:rsidR="008A444A" w:rsidRPr="006B3927" w:rsidRDefault="008A444A" w:rsidP="00E90E06">
      <w:pPr>
        <w:pStyle w:val="NormalWeb"/>
        <w:shd w:val="clear" w:color="auto" w:fill="FFFFFF"/>
        <w:spacing w:before="0" w:beforeAutospacing="0" w:after="0" w:afterAutospacing="0"/>
        <w:ind w:left="-284"/>
        <w:jc w:val="both"/>
        <w:rPr>
          <w:rStyle w:val="Strong"/>
          <w:sz w:val="28"/>
          <w:szCs w:val="28"/>
          <w:bdr w:val="none" w:sz="0" w:space="0" w:color="auto" w:frame="1"/>
        </w:rPr>
      </w:pPr>
      <w:r w:rsidRPr="00403EB0">
        <w:rPr>
          <w:b/>
          <w:noProof/>
          <w:sz w:val="28"/>
          <w:szCs w:val="28"/>
          <w:bdr w:val="none" w:sz="0" w:space="0" w:color="auto" w:frame="1"/>
        </w:rPr>
        <w:pict>
          <v:shape id="Схема 34" o:spid="_x0000_i1026" type="#_x0000_t75" style="width:507.75pt;height:394.5pt;visibility:visible">
            <v:imagedata r:id="rId8" o:title="" croptop="-2403f" cropbottom="-1410f" cropleft="-251f" cropright="-1254f" gain="126031f" blacklevel="-7864f"/>
          </v:shape>
        </w:pict>
      </w:r>
      <w:r>
        <w:rPr>
          <w:b/>
          <w:bCs/>
          <w:noProof/>
          <w:sz w:val="28"/>
          <w:szCs w:val="28"/>
          <w:bdr w:val="none" w:sz="0" w:space="0" w:color="auto" w:frame="1"/>
        </w:rPr>
        <w:t xml:space="preserve"> </w:t>
      </w:r>
    </w:p>
    <w:p w:rsidR="008A444A" w:rsidRDefault="008A444A" w:rsidP="00E90E06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F6176">
        <w:rPr>
          <w:rFonts w:ascii="Times New Roman" w:hAnsi="Times New Roman"/>
          <w:b/>
          <w:color w:val="000000"/>
          <w:sz w:val="28"/>
          <w:szCs w:val="28"/>
          <w:lang w:eastAsia="ru-RU"/>
        </w:rPr>
        <w:t>Характеристика проекта</w:t>
      </w:r>
    </w:p>
    <w:p w:rsidR="008A444A" w:rsidRDefault="008A444A" w:rsidP="00E90E06">
      <w:pPr>
        <w:pStyle w:val="ListParagraph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A444A" w:rsidRPr="00EC1F33" w:rsidRDefault="008A444A" w:rsidP="00E90E06">
      <w:pPr>
        <w:pStyle w:val="ListParagraph"/>
        <w:spacing w:after="0" w:line="240" w:lineRule="auto"/>
        <w:ind w:left="-284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 w:rsidRPr="00403EB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Схема 27" o:spid="_x0000_i1027" type="#_x0000_t75" style="width:441pt;height:252pt;visibility:visible">
            <v:imagedata r:id="rId9" o:title="" cropright="-2558f" gain="2.5" blacklevel="-9830f"/>
          </v:shape>
        </w:pict>
      </w:r>
    </w:p>
    <w:p w:rsidR="008A444A" w:rsidRPr="000C0239" w:rsidRDefault="008A444A" w:rsidP="00E90E06">
      <w:pPr>
        <w:spacing w:after="0" w:line="240" w:lineRule="auto"/>
        <w:ind w:left="720"/>
        <w:jc w:val="both"/>
        <w:rPr>
          <w:rFonts w:ascii="Times New Roman" w:hAnsi="Times New Roman"/>
          <w:color w:val="000000"/>
          <w:lang w:eastAsia="ru-RU"/>
        </w:rPr>
      </w:pPr>
    </w:p>
    <w:p w:rsidR="008A444A" w:rsidRPr="00A34B13" w:rsidRDefault="008A444A" w:rsidP="00E90E06">
      <w:pPr>
        <w:pStyle w:val="ListParagraph"/>
        <w:numPr>
          <w:ilvl w:val="0"/>
          <w:numId w:val="4"/>
        </w:numPr>
        <w:spacing w:after="0" w:line="240" w:lineRule="auto"/>
        <w:ind w:left="-284" w:firstLine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b/>
          <w:color w:val="000000"/>
          <w:sz w:val="28"/>
          <w:szCs w:val="28"/>
          <w:lang w:eastAsia="ru-RU"/>
        </w:rPr>
        <w:t>Сроки реализации проекта</w:t>
      </w: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: апрель 2014г. – май 2015г.</w:t>
      </w:r>
    </w:p>
    <w:p w:rsidR="008A444A" w:rsidRPr="00A34B13" w:rsidRDefault="008A444A" w:rsidP="00E90E06">
      <w:pPr>
        <w:pStyle w:val="ListParagraph"/>
        <w:spacing w:after="0" w:line="240" w:lineRule="auto"/>
        <w:ind w:left="-284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444A" w:rsidRDefault="008A444A" w:rsidP="00E90E06">
      <w:pPr>
        <w:pStyle w:val="ListParagraph"/>
        <w:numPr>
          <w:ilvl w:val="0"/>
          <w:numId w:val="4"/>
        </w:numPr>
        <w:spacing w:after="0" w:line="240" w:lineRule="auto"/>
        <w:ind w:left="-284" w:firstLine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b/>
          <w:color w:val="000000"/>
          <w:sz w:val="28"/>
          <w:szCs w:val="28"/>
          <w:lang w:eastAsia="ru-RU"/>
        </w:rPr>
        <w:t>Материально-техническое сопровождение:</w:t>
      </w:r>
    </w:p>
    <w:p w:rsidR="008A444A" w:rsidRPr="00A34B13" w:rsidRDefault="008A444A" w:rsidP="00E90E0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A444A" w:rsidRPr="00A34B13" w:rsidRDefault="008A444A" w:rsidP="00E90E06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дидактические и наглядные пособия;</w:t>
      </w:r>
    </w:p>
    <w:p w:rsidR="008A444A" w:rsidRPr="00A34B13" w:rsidRDefault="008A444A" w:rsidP="00E90E06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современные средства ТСО;</w:t>
      </w:r>
    </w:p>
    <w:p w:rsidR="008A444A" w:rsidRPr="00A34B13" w:rsidRDefault="008A444A" w:rsidP="00E90E06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методическая литература;</w:t>
      </w:r>
    </w:p>
    <w:p w:rsidR="008A444A" w:rsidRPr="00A34B13" w:rsidRDefault="008A444A" w:rsidP="00E90E06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репродукции картин и фотографии  с различными видами войск и Защитников Отечества;</w:t>
      </w:r>
    </w:p>
    <w:p w:rsidR="008A444A" w:rsidRPr="00A34B13" w:rsidRDefault="008A444A" w:rsidP="00E90E06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4B13">
        <w:rPr>
          <w:rFonts w:ascii="Times New Roman" w:hAnsi="Times New Roman"/>
          <w:color w:val="000000"/>
          <w:sz w:val="28"/>
          <w:szCs w:val="28"/>
          <w:lang w:eastAsia="ru-RU"/>
        </w:rPr>
        <w:t>художественная литература.</w:t>
      </w:r>
    </w:p>
    <w:p w:rsidR="008A444A" w:rsidRPr="00EC1F33" w:rsidRDefault="008A444A" w:rsidP="00E90E0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444A" w:rsidRDefault="008A444A" w:rsidP="00E90E06">
      <w:pPr>
        <w:pStyle w:val="ListParagraph"/>
        <w:numPr>
          <w:ilvl w:val="0"/>
          <w:numId w:val="4"/>
        </w:numPr>
        <w:spacing w:after="0" w:line="240" w:lineRule="auto"/>
        <w:ind w:left="-284" w:firstLine="0"/>
        <w:rPr>
          <w:rFonts w:ascii="Times New Roman" w:hAnsi="Times New Roman"/>
          <w:b/>
          <w:sz w:val="28"/>
          <w:szCs w:val="28"/>
        </w:rPr>
      </w:pPr>
      <w:r w:rsidRPr="00EC1F33">
        <w:rPr>
          <w:rFonts w:ascii="Times New Roman" w:hAnsi="Times New Roman"/>
          <w:b/>
          <w:sz w:val="28"/>
          <w:szCs w:val="28"/>
        </w:rPr>
        <w:t>Масштаб проведения.</w:t>
      </w:r>
    </w:p>
    <w:p w:rsidR="008A444A" w:rsidRDefault="008A444A" w:rsidP="00E90E06">
      <w:pPr>
        <w:spacing w:after="0" w:line="240" w:lineRule="auto"/>
        <w:ind w:left="-284"/>
        <w:rPr>
          <w:rFonts w:ascii="Times New Roman" w:hAnsi="Times New Roman"/>
          <w:b/>
          <w:sz w:val="28"/>
          <w:szCs w:val="28"/>
        </w:rPr>
      </w:pPr>
    </w:p>
    <w:p w:rsidR="008A444A" w:rsidRPr="00A34B13" w:rsidRDefault="008A444A" w:rsidP="00E90E06">
      <w:pPr>
        <w:spacing w:after="0" w:line="240" w:lineRule="auto"/>
        <w:ind w:left="-284"/>
        <w:rPr>
          <w:rFonts w:ascii="Times New Roman" w:hAnsi="Times New Roman"/>
          <w:b/>
          <w:sz w:val="28"/>
          <w:szCs w:val="28"/>
        </w:rPr>
      </w:pPr>
    </w:p>
    <w:p w:rsidR="008A444A" w:rsidRDefault="008A444A" w:rsidP="00E90E06">
      <w:pPr>
        <w:spacing w:after="0" w:line="240" w:lineRule="auto"/>
        <w:ind w:left="-709" w:firstLine="283"/>
        <w:rPr>
          <w:rFonts w:ascii="Times New Roman" w:hAnsi="Times New Roman"/>
          <w:b/>
          <w:sz w:val="28"/>
          <w:szCs w:val="28"/>
        </w:rPr>
      </w:pPr>
      <w:r w:rsidRPr="00403EB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Схема 10" o:spid="_x0000_i1028" type="#_x0000_t75" style="width:520.5pt;height:441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">
            <v:imagedata r:id="rId10" o:title="" croptop="-749f" cropbottom="-2535f" gain="126031f" blacklevel="-7864f"/>
            <o:lock v:ext="edit" aspectratio="f"/>
          </v:shape>
        </w:pict>
      </w: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444A" w:rsidRDefault="008A444A" w:rsidP="00E90E06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Коллектив,  участвующий в работе проекта.</w:t>
      </w:r>
    </w:p>
    <w:p w:rsidR="008A444A" w:rsidRPr="00A34B13" w:rsidRDefault="008A444A" w:rsidP="00230E17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A444A" w:rsidRPr="00CE21FE" w:rsidRDefault="008A444A" w:rsidP="00E90E06">
      <w:pPr>
        <w:pStyle w:val="ListParagraph"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403EB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Схема 8" o:spid="_x0000_i1029" type="#_x0000_t75" style="width:6in;height:110.2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">
            <v:imagedata r:id="rId11" o:title="" cropbottom="-9878f" cropleft="-977f" cropright="-1048f" gain="79922f" blacklevel="-3932f"/>
            <o:lock v:ext="edit" aspectratio="f"/>
          </v:shape>
        </w:pict>
      </w:r>
    </w:p>
    <w:p w:rsidR="008A444A" w:rsidRPr="001D4E8B" w:rsidRDefault="008A444A" w:rsidP="00E90E0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Схема 13" o:spid="_x0000_i1030" type="#_x0000_t75" style="width:465.75pt;height:120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">
            <v:imagedata r:id="rId12" o:title="" croptop="-4550f" cropbottom="-5593f" gain="234057f" blacklevel="-7864f"/>
            <o:lock v:ext="edit" aspectratio="f"/>
          </v:shape>
        </w:pict>
      </w:r>
    </w:p>
    <w:p w:rsidR="008A444A" w:rsidRPr="006C7C25" w:rsidRDefault="008A444A" w:rsidP="00E90E06">
      <w:pPr>
        <w:spacing w:after="0" w:line="240" w:lineRule="auto"/>
        <w:ind w:left="-28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3EB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Схема 14" o:spid="_x0000_i1031" type="#_x0000_t75" style="width:465pt;height:118.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">
            <v:imagedata r:id="rId13" o:title="" croptop="-5467f" cropbottom="-5593f" gain="86232f" blacklevel="-5898f"/>
            <o:lock v:ext="edit" aspectratio="f"/>
          </v:shape>
        </w:pict>
      </w:r>
    </w:p>
    <w:p w:rsidR="008A444A" w:rsidRPr="000F6176" w:rsidRDefault="008A444A" w:rsidP="00E90E06">
      <w:pPr>
        <w:pStyle w:val="ListParagraph"/>
        <w:numPr>
          <w:ilvl w:val="0"/>
          <w:numId w:val="4"/>
        </w:numPr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0F6176">
        <w:rPr>
          <w:rFonts w:ascii="Times New Roman" w:hAnsi="Times New Roman"/>
          <w:b/>
          <w:sz w:val="28"/>
          <w:szCs w:val="28"/>
        </w:rPr>
        <w:t xml:space="preserve">Сотрудничество с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F6176">
        <w:rPr>
          <w:rFonts w:ascii="Times New Roman" w:hAnsi="Times New Roman"/>
          <w:b/>
          <w:sz w:val="28"/>
          <w:szCs w:val="28"/>
        </w:rPr>
        <w:t>внешкольными организациями.</w:t>
      </w:r>
    </w:p>
    <w:p w:rsidR="008A444A" w:rsidRDefault="008A444A" w:rsidP="00E90E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у</w:t>
      </w:r>
      <w:r w:rsidRPr="006C7C25">
        <w:rPr>
          <w:rFonts w:ascii="Times New Roman" w:hAnsi="Times New Roman"/>
          <w:sz w:val="28"/>
          <w:szCs w:val="28"/>
        </w:rPr>
        <w:t xml:space="preserve">спешная реализация поставленных задач  в полном объёме возможна только в тесном сотрудничестве  класса с различными с образовательными учреждениями города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7C25">
        <w:rPr>
          <w:rFonts w:ascii="Times New Roman" w:hAnsi="Times New Roman"/>
          <w:sz w:val="28"/>
          <w:szCs w:val="28"/>
        </w:rPr>
        <w:t xml:space="preserve">и района. </w:t>
      </w:r>
    </w:p>
    <w:p w:rsidR="008A444A" w:rsidRDefault="008A444A" w:rsidP="00230E17">
      <w:pPr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pict>
          <v:shape id="Схема 9" o:spid="_x0000_i1032" type="#_x0000_t75" style="width:513pt;height:281.2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">
            <v:imagedata r:id="rId14" o:title="" croptop="-1492f" cropbottom="-1737f" gain="79922f" blacklevel="-3932f"/>
            <o:lock v:ext="edit" aspectratio="f"/>
          </v:shape>
        </w:pict>
      </w:r>
    </w:p>
    <w:p w:rsidR="008A444A" w:rsidRPr="00230E17" w:rsidRDefault="008A444A" w:rsidP="00230E17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:rsidR="008A444A" w:rsidRPr="000F6176" w:rsidRDefault="008A444A" w:rsidP="00E90E06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ind w:left="-284" w:firstLine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F6176">
        <w:rPr>
          <w:rFonts w:ascii="Times New Roman" w:hAnsi="Times New Roman"/>
          <w:b/>
          <w:color w:val="000000"/>
          <w:sz w:val="28"/>
          <w:szCs w:val="28"/>
          <w:lang w:eastAsia="ru-RU"/>
        </w:rPr>
        <w:t>Виды и формы работы над проектом:</w:t>
      </w:r>
    </w:p>
    <w:p w:rsidR="008A444A" w:rsidRDefault="008A444A" w:rsidP="00E90E06">
      <w:pPr>
        <w:spacing w:after="0" w:line="240" w:lineRule="auto"/>
        <w:ind w:left="-28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3EB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Схема 22" o:spid="_x0000_i1033" type="#_x0000_t75" style="width:480.75pt;height:363.7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">
            <v:imagedata r:id="rId15" o:title="" croptop="-534f" cropbottom="-938f" gain="126031f" blacklevel="-5898f"/>
            <o:lock v:ext="edit" aspectratio="f"/>
          </v:shape>
        </w:pict>
      </w:r>
    </w:p>
    <w:p w:rsidR="008A444A" w:rsidRPr="003D42AD" w:rsidRDefault="008A444A" w:rsidP="00E90E06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D42AD">
        <w:rPr>
          <w:rFonts w:ascii="Times New Roman" w:hAnsi="Times New Roman"/>
          <w:b/>
          <w:color w:val="000000"/>
          <w:sz w:val="28"/>
          <w:szCs w:val="28"/>
          <w:lang w:eastAsia="ru-RU"/>
        </w:rPr>
        <w:t>Тип деятельности работы по проекту.</w:t>
      </w:r>
    </w:p>
    <w:p w:rsidR="008A444A" w:rsidRPr="003D42AD" w:rsidRDefault="008A444A" w:rsidP="00E90E06">
      <w:pPr>
        <w:pStyle w:val="ListParagraph"/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Деятельность работы по проекту имеет циклический характер.</w:t>
      </w:r>
    </w:p>
    <w:p w:rsidR="008A444A" w:rsidRPr="003D42AD" w:rsidRDefault="008A444A" w:rsidP="00E90E06">
      <w:pPr>
        <w:pStyle w:val="ListParagraph"/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3EB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0" o:spid="_x0000_i1034" type="#_x0000_t75" style="width:435pt;height:76.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">
            <v:imagedata r:id="rId16" o:title="" cropleft="-8686f"/>
            <o:lock v:ext="edit" aspectratio="f"/>
          </v:shape>
        </w:pict>
      </w: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11.Со</w:t>
      </w:r>
      <w:r w:rsidRPr="00B052F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держание проекта</w:t>
      </w: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8A444A" w:rsidRPr="00230E17" w:rsidRDefault="008A444A" w:rsidP="00E90E0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03EB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Схема 21" o:spid="_x0000_i1035" type="#_x0000_t75" style="width:490.5pt;height:225.7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">
            <v:imagedata r:id="rId17" o:title="" croptop="-1056f" cropbottom="-5218f" cropleft="-322f" gain="112993f" blacklevel="-9830f"/>
            <o:lock v:ext="edit" aspectratio="f"/>
          </v:shape>
        </w:pict>
      </w: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12.</w:t>
      </w:r>
      <w:r w:rsidRPr="00C9620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Предполагаемые результаты по реализации проекта.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УЧЕНИКИ</w:t>
      </w:r>
    </w:p>
    <w:p w:rsidR="008A444A" w:rsidRPr="00912487" w:rsidRDefault="008A444A" w:rsidP="00E90E06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A444A" w:rsidRPr="00C96201" w:rsidRDefault="008A444A" w:rsidP="00E90E06">
      <w:pPr>
        <w:numPr>
          <w:ilvl w:val="0"/>
          <w:numId w:val="3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62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Дети глубже познакомятся с историей ВОВ, историей своей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страны, родного края, семьи</w:t>
      </w:r>
      <w:r w:rsidRPr="00C9620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A444A" w:rsidRPr="00C96201" w:rsidRDefault="008A444A" w:rsidP="00E90E06">
      <w:pPr>
        <w:numPr>
          <w:ilvl w:val="0"/>
          <w:numId w:val="3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62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Узнают много фактов о боевом пути воинских частей и соединений, освобождавших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Тихвинский район</w:t>
      </w:r>
      <w:r w:rsidRPr="00C962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фашистов.</w:t>
      </w:r>
    </w:p>
    <w:p w:rsidR="008A444A" w:rsidRPr="00C96201" w:rsidRDefault="008A444A" w:rsidP="00E90E06">
      <w:pPr>
        <w:numPr>
          <w:ilvl w:val="0"/>
          <w:numId w:val="3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6201">
        <w:rPr>
          <w:rFonts w:ascii="Times New Roman" w:hAnsi="Times New Roman"/>
          <w:color w:val="000000"/>
          <w:sz w:val="28"/>
          <w:szCs w:val="28"/>
          <w:lang w:eastAsia="ru-RU"/>
        </w:rPr>
        <w:t>Укрепится чувство собственной принадлежности к сохранению и продолжению историко-культурного наследия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A444A" w:rsidRPr="00C96201" w:rsidRDefault="008A444A" w:rsidP="00E90E06">
      <w:pPr>
        <w:numPr>
          <w:ilvl w:val="0"/>
          <w:numId w:val="3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6201">
        <w:rPr>
          <w:rFonts w:ascii="Times New Roman" w:hAnsi="Times New Roman"/>
          <w:color w:val="000000"/>
          <w:sz w:val="28"/>
          <w:szCs w:val="28"/>
          <w:lang w:eastAsia="ru-RU"/>
        </w:rPr>
        <w:t>Появится стремление заботит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C96201">
        <w:rPr>
          <w:rFonts w:ascii="Times New Roman" w:hAnsi="Times New Roman"/>
          <w:color w:val="000000"/>
          <w:sz w:val="28"/>
          <w:szCs w:val="28"/>
          <w:lang w:eastAsia="ru-RU"/>
        </w:rPr>
        <w:t>ся о ветеранах ВОВ.</w:t>
      </w:r>
    </w:p>
    <w:p w:rsidR="008A444A" w:rsidRDefault="008A444A" w:rsidP="00E90E06">
      <w:pPr>
        <w:numPr>
          <w:ilvl w:val="0"/>
          <w:numId w:val="3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62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Ожидается развитие у детей чувства любви к своему краю,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появление </w:t>
      </w:r>
      <w:r w:rsidRPr="00C96201">
        <w:rPr>
          <w:rFonts w:ascii="Times New Roman" w:hAnsi="Times New Roman"/>
          <w:color w:val="000000"/>
          <w:sz w:val="28"/>
          <w:szCs w:val="28"/>
          <w:lang w:eastAsia="ru-RU"/>
        </w:rPr>
        <w:t>чувства гордости за Отечество, готовности встать в любой момент на её защиту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A444A" w:rsidRPr="007E00BF" w:rsidRDefault="008A444A" w:rsidP="00E90E06">
      <w:pPr>
        <w:numPr>
          <w:ilvl w:val="0"/>
          <w:numId w:val="3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77F8B">
        <w:rPr>
          <w:rFonts w:ascii="Times New Roman" w:hAnsi="Times New Roman"/>
          <w:sz w:val="28"/>
          <w:szCs w:val="28"/>
        </w:rPr>
        <w:t xml:space="preserve">По замыслу проекта, дети поделятся воспоминаниями ветеранов о войне, которые бережно передаются в семьях от поколения к поколению, продемонстрируют фотографии, наградные листы, предметы быта военного времени, сохранившиеся с тех времен. </w:t>
      </w:r>
    </w:p>
    <w:p w:rsidR="008A444A" w:rsidRPr="0032396A" w:rsidRDefault="008A444A" w:rsidP="00E90E06">
      <w:pPr>
        <w:spacing w:after="0" w:line="240" w:lineRule="auto"/>
        <w:ind w:left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444A" w:rsidRDefault="008A444A" w:rsidP="00E90E06">
      <w:pPr>
        <w:spacing w:after="0" w:line="240" w:lineRule="auto"/>
        <w:ind w:left="54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447C2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УЧИТЕЛЬ</w:t>
      </w:r>
    </w:p>
    <w:p w:rsidR="008A444A" w:rsidRDefault="008A444A" w:rsidP="00E90E06">
      <w:pPr>
        <w:spacing w:after="0" w:line="240" w:lineRule="auto"/>
        <w:ind w:left="54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A444A" w:rsidRDefault="008A444A" w:rsidP="00E90E06">
      <w:pPr>
        <w:pStyle w:val="ListParagraph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447C2">
        <w:rPr>
          <w:rFonts w:ascii="Times New Roman" w:hAnsi="Times New Roman"/>
          <w:color w:val="000000"/>
          <w:sz w:val="28"/>
          <w:szCs w:val="28"/>
          <w:lang w:eastAsia="ru-RU"/>
        </w:rPr>
        <w:t>Научит детей технологии сотрудничества, тем самым будет способствовать сплочению классно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го коллектива.</w:t>
      </w:r>
    </w:p>
    <w:p w:rsidR="008A444A" w:rsidRPr="00913443" w:rsidRDefault="008A444A" w:rsidP="00E90E06">
      <w:pPr>
        <w:pStyle w:val="ListParagraph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3443">
        <w:rPr>
          <w:rFonts w:ascii="Times New Roman" w:hAnsi="Times New Roman"/>
          <w:color w:val="000000"/>
          <w:sz w:val="28"/>
          <w:szCs w:val="28"/>
          <w:lang w:eastAsia="ru-RU"/>
        </w:rPr>
        <w:t>Закрепит умение учащихся работать в рамках проектной деятельности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A444A" w:rsidRDefault="008A444A" w:rsidP="00E90E06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Даст</w:t>
      </w:r>
      <w:r w:rsidRPr="00C96201">
        <w:rPr>
          <w:sz w:val="28"/>
          <w:szCs w:val="28"/>
        </w:rPr>
        <w:t xml:space="preserve"> повод для разговора в семье о патриотизме, проявленном воинам</w:t>
      </w:r>
      <w:r>
        <w:rPr>
          <w:sz w:val="28"/>
          <w:szCs w:val="28"/>
        </w:rPr>
        <w:t>и в Великой Отечественной Войне.</w:t>
      </w:r>
    </w:p>
    <w:p w:rsidR="008A444A" w:rsidRDefault="008A444A" w:rsidP="00E90E06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Организует</w:t>
      </w:r>
      <w:r w:rsidRPr="00C96201">
        <w:rPr>
          <w:sz w:val="28"/>
          <w:szCs w:val="28"/>
        </w:rPr>
        <w:t xml:space="preserve"> событие, способствующее сплочению семей на основе</w:t>
      </w:r>
      <w:r>
        <w:rPr>
          <w:sz w:val="28"/>
          <w:szCs w:val="28"/>
        </w:rPr>
        <w:t xml:space="preserve"> сохранения собственной истории.</w:t>
      </w:r>
    </w:p>
    <w:p w:rsidR="008A444A" w:rsidRDefault="008A444A" w:rsidP="00E90E06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96201">
        <w:rPr>
          <w:sz w:val="28"/>
          <w:szCs w:val="28"/>
        </w:rPr>
        <w:t>оздать условия для сохранения памяти об участниках Великой Победы.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b/>
          <w:sz w:val="28"/>
          <w:szCs w:val="28"/>
        </w:rPr>
      </w:pPr>
      <w:r w:rsidRPr="00913443">
        <w:rPr>
          <w:b/>
          <w:sz w:val="28"/>
          <w:szCs w:val="28"/>
        </w:rPr>
        <w:t>РОДИТЕЛИ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b/>
          <w:sz w:val="28"/>
          <w:szCs w:val="28"/>
        </w:rPr>
      </w:pPr>
    </w:p>
    <w:p w:rsidR="008A444A" w:rsidRPr="00913443" w:rsidRDefault="008A444A" w:rsidP="00E90E0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 w:hanging="567"/>
        <w:rPr>
          <w:sz w:val="28"/>
          <w:szCs w:val="28"/>
        </w:rPr>
      </w:pPr>
      <w:r w:rsidRPr="00913443">
        <w:rPr>
          <w:sz w:val="28"/>
          <w:szCs w:val="28"/>
        </w:rPr>
        <w:t>Укрепится желание сотрудничать с</w:t>
      </w:r>
      <w:r>
        <w:rPr>
          <w:sz w:val="28"/>
          <w:szCs w:val="28"/>
        </w:rPr>
        <w:t xml:space="preserve"> детьми и  учителем</w:t>
      </w:r>
      <w:r w:rsidRPr="00913443">
        <w:rPr>
          <w:sz w:val="28"/>
          <w:szCs w:val="28"/>
        </w:rPr>
        <w:t xml:space="preserve"> для достижения общей цели.</w:t>
      </w:r>
    </w:p>
    <w:p w:rsidR="008A444A" w:rsidRDefault="008A444A" w:rsidP="00E90E0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 w:hanging="567"/>
        <w:rPr>
          <w:sz w:val="28"/>
          <w:szCs w:val="28"/>
        </w:rPr>
      </w:pPr>
      <w:r>
        <w:rPr>
          <w:sz w:val="28"/>
          <w:szCs w:val="28"/>
        </w:rPr>
        <w:t>Совершат вместе с детьми исследовательскую деятельность по поиску и обработке информации о судьбе родных и близких во время войны.</w:t>
      </w:r>
    </w:p>
    <w:p w:rsidR="008A444A" w:rsidRPr="00913443" w:rsidRDefault="008A444A" w:rsidP="00E90E0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Будут способствовать сохранению </w:t>
      </w:r>
      <w:r w:rsidRPr="00C96201">
        <w:rPr>
          <w:sz w:val="28"/>
          <w:szCs w:val="28"/>
        </w:rPr>
        <w:t xml:space="preserve"> памяти об участниках Великой Победы.</w:t>
      </w:r>
      <w:r w:rsidRPr="00913443">
        <w:rPr>
          <w:sz w:val="28"/>
          <w:szCs w:val="28"/>
        </w:rPr>
        <w:t xml:space="preserve"> </w:t>
      </w:r>
    </w:p>
    <w:p w:rsidR="008A444A" w:rsidRPr="001D4E8B" w:rsidRDefault="008A444A" w:rsidP="00E90E06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Pr="003742B1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13.Этапы реализации проекта.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540"/>
        <w:jc w:val="both"/>
        <w:rPr>
          <w:rStyle w:val="Strong"/>
          <w:b w:val="0"/>
          <w:bCs w:val="0"/>
          <w:sz w:val="28"/>
          <w:szCs w:val="28"/>
        </w:rPr>
      </w:pPr>
      <w:r w:rsidRPr="00403EB0">
        <w:rPr>
          <w:b/>
          <w:noProof/>
          <w:sz w:val="28"/>
          <w:szCs w:val="28"/>
        </w:rPr>
        <w:pict>
          <v:shape id="Схема 17" o:spid="_x0000_i1036" type="#_x0000_t75" style="width:482.25pt;height:7in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">
            <v:imagedata r:id="rId18" o:title="" croptop="-4540f" cropbottom="-9380f" gain="86232f" blacklevel="-3932f"/>
            <o:lock v:ext="edit" aspectratio="f"/>
          </v:shape>
        </w:pic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540"/>
        <w:jc w:val="both"/>
        <w:rPr>
          <w:rStyle w:val="Strong"/>
          <w:b w:val="0"/>
          <w:bCs w:val="0"/>
          <w:sz w:val="28"/>
          <w:szCs w:val="28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540"/>
        <w:jc w:val="both"/>
        <w:rPr>
          <w:rStyle w:val="Strong"/>
          <w:b w:val="0"/>
          <w:bCs w:val="0"/>
          <w:sz w:val="28"/>
          <w:szCs w:val="28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540"/>
        <w:jc w:val="both"/>
        <w:rPr>
          <w:rStyle w:val="Strong"/>
          <w:b w:val="0"/>
          <w:bCs w:val="0"/>
          <w:sz w:val="28"/>
          <w:szCs w:val="28"/>
        </w:rPr>
      </w:pPr>
    </w:p>
    <w:p w:rsidR="008A444A" w:rsidRPr="00677F8B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13.План работы по проекту  (СМ. ПРИЛОЖЕНИЕ №1)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ab/>
      </w:r>
      <w:r w:rsidRPr="003742B1">
        <w:rPr>
          <w:rStyle w:val="Strong"/>
          <w:b w:val="0"/>
          <w:sz w:val="28"/>
          <w:szCs w:val="28"/>
          <w:bdr w:val="none" w:sz="0" w:space="0" w:color="auto" w:frame="1"/>
        </w:rPr>
        <w:t>Для продуктивной деятельности участников</w:t>
      </w:r>
      <w:r>
        <w:rPr>
          <w:rStyle w:val="Strong"/>
          <w:b w:val="0"/>
          <w:sz w:val="28"/>
          <w:szCs w:val="28"/>
          <w:bdr w:val="none" w:sz="0" w:space="0" w:color="auto" w:frame="1"/>
        </w:rPr>
        <w:t xml:space="preserve"> проектов </w:t>
      </w:r>
      <w:r w:rsidRPr="003742B1">
        <w:rPr>
          <w:rStyle w:val="Strong"/>
          <w:b w:val="0"/>
          <w:sz w:val="28"/>
          <w:szCs w:val="28"/>
          <w:bdr w:val="none" w:sz="0" w:space="0" w:color="auto" w:frame="1"/>
        </w:rPr>
        <w:t xml:space="preserve">  разработан план </w:t>
      </w:r>
      <w:r>
        <w:rPr>
          <w:rStyle w:val="Strong"/>
          <w:b w:val="0"/>
          <w:sz w:val="28"/>
          <w:szCs w:val="28"/>
          <w:bdr w:val="none" w:sz="0" w:space="0" w:color="auto" w:frame="1"/>
        </w:rPr>
        <w:t xml:space="preserve">мероприятий, в котором четко продумана деятельность учеников, родителей и учителя.  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540"/>
        <w:jc w:val="both"/>
        <w:rPr>
          <w:rStyle w:val="Strong"/>
          <w:b w:val="0"/>
          <w:bCs w:val="0"/>
          <w:sz w:val="28"/>
          <w:szCs w:val="28"/>
        </w:rPr>
      </w:pPr>
    </w:p>
    <w:p w:rsidR="008A444A" w:rsidRPr="0032396A" w:rsidRDefault="008A444A" w:rsidP="00E90E06">
      <w:pPr>
        <w:pStyle w:val="NormalWeb"/>
        <w:shd w:val="clear" w:color="auto" w:fill="FFFFFF"/>
        <w:spacing w:before="0" w:beforeAutospacing="0" w:after="0" w:afterAutospacing="0"/>
        <w:ind w:left="540"/>
        <w:jc w:val="both"/>
        <w:rPr>
          <w:rStyle w:val="Strong"/>
          <w:b w:val="0"/>
          <w:bCs w:val="0"/>
          <w:sz w:val="28"/>
          <w:szCs w:val="28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14. Продукты деятельности работы по проекту, их презентация и результативность    (СМ. ПРИЛОЖЕНИЕ №2.1. – 2.4.)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-709"/>
        <w:jc w:val="both"/>
        <w:rPr>
          <w:rStyle w:val="Strong"/>
          <w:sz w:val="28"/>
          <w:szCs w:val="28"/>
          <w:bdr w:val="none" w:sz="0" w:space="0" w:color="auto" w:frame="1"/>
        </w:rPr>
      </w:pPr>
      <w:r w:rsidRPr="00403EB0">
        <w:rPr>
          <w:b/>
          <w:noProof/>
          <w:sz w:val="28"/>
          <w:szCs w:val="28"/>
          <w:bdr w:val="none" w:sz="0" w:space="0" w:color="auto" w:frame="1"/>
        </w:rPr>
        <w:pict>
          <v:shape id="Рисунок 13" o:spid="_x0000_i1037" type="#_x0000_t75" style="width:568.5pt;height:570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">
            <v:imagedata r:id="rId19" o:title="" croptop="-748f" cropbottom="-437f" cropright="-232f" gain="2.5" blacklevel="-9830f"/>
            <o:lock v:ext="edit" aspectratio="f"/>
          </v:shape>
        </w:pic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15.Анкетирование учащихся и родителей (СМ. ПРИЛОЖЕНИЕ №3)</w:t>
      </w:r>
    </w:p>
    <w:p w:rsidR="008A444A" w:rsidRPr="003742B1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8"/>
        <w:rPr>
          <w:rStyle w:val="Strong"/>
          <w:b w:val="0"/>
          <w:sz w:val="28"/>
          <w:szCs w:val="28"/>
          <w:bdr w:val="none" w:sz="0" w:space="0" w:color="auto" w:frame="1"/>
        </w:rPr>
      </w:pPr>
      <w:r w:rsidRPr="003742B1">
        <w:rPr>
          <w:rStyle w:val="Strong"/>
          <w:b w:val="0"/>
          <w:sz w:val="28"/>
          <w:szCs w:val="28"/>
          <w:bdr w:val="none" w:sz="0" w:space="0" w:color="auto" w:frame="1"/>
        </w:rPr>
        <w:t>Для того, чтобы проследить результативно</w:t>
      </w:r>
      <w:r>
        <w:rPr>
          <w:rStyle w:val="Strong"/>
          <w:b w:val="0"/>
          <w:sz w:val="28"/>
          <w:szCs w:val="28"/>
          <w:bdr w:val="none" w:sz="0" w:space="0" w:color="auto" w:frame="1"/>
        </w:rPr>
        <w:t xml:space="preserve">сть проводимой работы </w:t>
      </w:r>
      <w:r w:rsidRPr="003742B1">
        <w:rPr>
          <w:rStyle w:val="Strong"/>
          <w:b w:val="0"/>
          <w:sz w:val="28"/>
          <w:szCs w:val="28"/>
          <w:bdr w:val="none" w:sz="0" w:space="0" w:color="auto" w:frame="1"/>
        </w:rPr>
        <w:t xml:space="preserve">  разработаны анкеты для учащихся и родителей</w:t>
      </w:r>
      <w:r>
        <w:rPr>
          <w:rStyle w:val="Strong"/>
          <w:b w:val="0"/>
          <w:sz w:val="28"/>
          <w:szCs w:val="28"/>
          <w:bdr w:val="none" w:sz="0" w:space="0" w:color="auto" w:frame="1"/>
        </w:rPr>
        <w:t xml:space="preserve">, на основе которых </w:t>
      </w:r>
      <w:r w:rsidRPr="003742B1">
        <w:rPr>
          <w:rStyle w:val="Strong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Strong"/>
          <w:b w:val="0"/>
          <w:sz w:val="28"/>
          <w:szCs w:val="28"/>
          <w:bdr w:val="none" w:sz="0" w:space="0" w:color="auto" w:frame="1"/>
        </w:rPr>
        <w:t>сделан анализ проводимой деятельности участников проекта.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left="750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16. Анализ работы  класса по проекту.</w:t>
      </w: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Pr="003D42AD" w:rsidRDefault="008A444A" w:rsidP="00E90E06">
      <w:pPr>
        <w:spacing w:after="0" w:line="240" w:lineRule="auto"/>
        <w:ind w:firstLine="568"/>
        <w:jc w:val="both"/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 w:rsidRPr="003D42AD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</w:rPr>
        <w:t>С  апреля 2014г. в 4 «А» классе осуществляется  работа по проекту «Я помню! Я горжусь».</w:t>
      </w:r>
    </w:p>
    <w:p w:rsidR="008A444A" w:rsidRPr="003D42AD" w:rsidRDefault="008A444A" w:rsidP="00E90E06">
      <w:pPr>
        <w:spacing w:after="0" w:line="240" w:lineRule="auto"/>
        <w:ind w:firstLine="568"/>
        <w:jc w:val="both"/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 w:rsidRPr="003D42AD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</w:rPr>
        <w:t>Перед участниками проекта были поставлены следующие цели:</w:t>
      </w:r>
    </w:p>
    <w:p w:rsidR="008A444A" w:rsidRPr="003D42AD" w:rsidRDefault="008A444A" w:rsidP="00E90E0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 w:rsidRPr="003D42AD">
        <w:rPr>
          <w:color w:val="444444"/>
          <w:sz w:val="28"/>
          <w:szCs w:val="28"/>
          <w:shd w:val="clear" w:color="auto" w:fill="FFFFFF"/>
        </w:rPr>
        <w:t xml:space="preserve">формирование у учащихся представлений о Великой Отечественной войне,  </w:t>
      </w:r>
      <w:r w:rsidRPr="003D42AD">
        <w:rPr>
          <w:sz w:val="28"/>
          <w:szCs w:val="28"/>
        </w:rPr>
        <w:t>о героическом подвиге русского   народа;</w:t>
      </w:r>
      <w:r w:rsidRPr="003D42AD">
        <w:rPr>
          <w:rStyle w:val="apple-converted-space"/>
          <w:sz w:val="28"/>
          <w:szCs w:val="28"/>
        </w:rPr>
        <w:t> </w:t>
      </w:r>
    </w:p>
    <w:p w:rsidR="008A444A" w:rsidRPr="003D42AD" w:rsidRDefault="008A444A" w:rsidP="00E90E0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D42AD">
        <w:rPr>
          <w:color w:val="000000"/>
          <w:sz w:val="28"/>
          <w:szCs w:val="28"/>
          <w:shd w:val="clear" w:color="auto" w:fill="FFFFFF"/>
        </w:rPr>
        <w:t>формирование интереса к судьбам родных и близких  в годы Великой Отечественной войны;</w:t>
      </w:r>
    </w:p>
    <w:p w:rsidR="008A444A" w:rsidRPr="003D42AD" w:rsidRDefault="008A444A" w:rsidP="00E90E0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2AD">
        <w:rPr>
          <w:bCs/>
          <w:sz w:val="28"/>
          <w:szCs w:val="28"/>
        </w:rPr>
        <w:t>формирование у учащихся высокого чувства гордости за принадлежность к своему Отечеству.</w:t>
      </w:r>
    </w:p>
    <w:p w:rsidR="008A444A" w:rsidRPr="003D42AD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3D42AD">
        <w:rPr>
          <w:bCs/>
          <w:sz w:val="28"/>
          <w:szCs w:val="28"/>
        </w:rPr>
        <w:t xml:space="preserve">Для  успешной реализации </w:t>
      </w:r>
      <w:r>
        <w:rPr>
          <w:bCs/>
          <w:sz w:val="28"/>
          <w:szCs w:val="28"/>
        </w:rPr>
        <w:t xml:space="preserve">поставленных целей </w:t>
      </w:r>
      <w:r w:rsidRPr="003D42AD">
        <w:rPr>
          <w:bCs/>
          <w:sz w:val="28"/>
          <w:szCs w:val="28"/>
        </w:rPr>
        <w:t xml:space="preserve">  был разработан план </w:t>
      </w:r>
      <w:r>
        <w:rPr>
          <w:bCs/>
          <w:sz w:val="28"/>
          <w:szCs w:val="28"/>
        </w:rPr>
        <w:t>работы по проекту, содержание которого включало в себя четыре  тематических блока</w:t>
      </w:r>
      <w:r w:rsidRPr="003D42AD">
        <w:rPr>
          <w:bCs/>
          <w:sz w:val="28"/>
          <w:szCs w:val="28"/>
        </w:rPr>
        <w:t xml:space="preserve">. 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3D42AD">
        <w:rPr>
          <w:bCs/>
          <w:sz w:val="28"/>
          <w:szCs w:val="28"/>
        </w:rPr>
        <w:t xml:space="preserve"> </w:t>
      </w:r>
      <w:r w:rsidRPr="003D42AD">
        <w:rPr>
          <w:bCs/>
          <w:sz w:val="28"/>
          <w:szCs w:val="28"/>
        </w:rPr>
        <w:tab/>
        <w:t>Работа по каждому блоку проекта начиналась с анкетирования знаний по его  теме. К сожалению,  уровень знаний на начальном периоде по темам блока был  невысок.  Но в ходе проводимых мероприятий эту проблему  удаётся решать.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Каждый блок включал в себя разные виды деятельности и формы работы. 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3D42AD">
        <w:rPr>
          <w:bCs/>
          <w:sz w:val="28"/>
          <w:szCs w:val="28"/>
        </w:rPr>
        <w:t>Для реализации задач поставленных перед участниками проекта</w:t>
      </w:r>
      <w:r>
        <w:rPr>
          <w:bCs/>
          <w:sz w:val="28"/>
          <w:szCs w:val="28"/>
        </w:rPr>
        <w:t xml:space="preserve"> в ходе работы по каждому блоку </w:t>
      </w:r>
      <w:r w:rsidRPr="003D42AD">
        <w:rPr>
          <w:bCs/>
          <w:sz w:val="28"/>
          <w:szCs w:val="28"/>
        </w:rPr>
        <w:t xml:space="preserve"> были проведены классные часы, творческие мастерские, встречи с ветеранами ВОВ, экскурсии.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Деятельность  проекта имела циклический характер: страна – город – семья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3D42AD">
        <w:rPr>
          <w:sz w:val="28"/>
          <w:szCs w:val="28"/>
        </w:rPr>
        <w:t>Рабо</w:t>
      </w:r>
      <w:r>
        <w:rPr>
          <w:sz w:val="28"/>
          <w:szCs w:val="28"/>
        </w:rPr>
        <w:t>та по первому и четвёртому блокам данного проекта способствовала</w:t>
      </w:r>
      <w:r w:rsidRPr="003D42AD">
        <w:rPr>
          <w:sz w:val="28"/>
          <w:szCs w:val="28"/>
        </w:rPr>
        <w:t xml:space="preserve"> </w:t>
      </w:r>
      <w:r w:rsidRPr="003D42AD">
        <w:rPr>
          <w:color w:val="444444"/>
          <w:sz w:val="28"/>
          <w:szCs w:val="28"/>
          <w:shd w:val="clear" w:color="auto" w:fill="FFFFFF"/>
        </w:rPr>
        <w:t xml:space="preserve">формированию у учащихся представлений о Великой Отечественной войне,  </w:t>
      </w:r>
      <w:r w:rsidRPr="003D42AD">
        <w:rPr>
          <w:sz w:val="28"/>
          <w:szCs w:val="28"/>
        </w:rPr>
        <w:t xml:space="preserve">о героическом подвиге русского   народа, что </w:t>
      </w:r>
      <w:r w:rsidRPr="003D42AD">
        <w:rPr>
          <w:rStyle w:val="apple-converted-space"/>
          <w:sz w:val="28"/>
          <w:szCs w:val="28"/>
        </w:rPr>
        <w:t xml:space="preserve"> в свою очередь являлось развитием </w:t>
      </w:r>
      <w:r w:rsidRPr="003D42AD">
        <w:rPr>
          <w:bCs/>
          <w:sz w:val="28"/>
          <w:szCs w:val="28"/>
        </w:rPr>
        <w:t>у учащихся высокого чувства гордости за принадлежность к своему Отечеству.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3D42AD">
        <w:rPr>
          <w:sz w:val="28"/>
          <w:szCs w:val="28"/>
        </w:rPr>
        <w:t>Немалова</w:t>
      </w:r>
      <w:r>
        <w:rPr>
          <w:sz w:val="28"/>
          <w:szCs w:val="28"/>
        </w:rPr>
        <w:t xml:space="preserve">жную роль в данном проекте имел </w:t>
      </w:r>
      <w:r w:rsidRPr="003D42AD">
        <w:rPr>
          <w:sz w:val="28"/>
          <w:szCs w:val="28"/>
        </w:rPr>
        <w:t xml:space="preserve"> блок </w:t>
      </w:r>
      <w:r>
        <w:rPr>
          <w:sz w:val="28"/>
          <w:szCs w:val="28"/>
        </w:rPr>
        <w:t xml:space="preserve"> по теме </w:t>
      </w:r>
      <w:r w:rsidRPr="003D42AD">
        <w:rPr>
          <w:sz w:val="28"/>
          <w:szCs w:val="28"/>
        </w:rPr>
        <w:t>«Тихвин в годы войны» т.к. на данном этапе дети изучали военную историю своего родного города: узнавали</w:t>
      </w:r>
      <w:r>
        <w:rPr>
          <w:sz w:val="28"/>
          <w:szCs w:val="28"/>
        </w:rPr>
        <w:t xml:space="preserve">, </w:t>
      </w:r>
      <w:r w:rsidRPr="003D42AD">
        <w:rPr>
          <w:sz w:val="28"/>
          <w:szCs w:val="28"/>
        </w:rPr>
        <w:t xml:space="preserve"> кто его защищал,  какую роль он играл во время ВОВ, узна</w:t>
      </w:r>
      <w:r>
        <w:rPr>
          <w:sz w:val="28"/>
          <w:szCs w:val="28"/>
        </w:rPr>
        <w:t>ва</w:t>
      </w:r>
      <w:r w:rsidRPr="003D42AD">
        <w:rPr>
          <w:sz w:val="28"/>
          <w:szCs w:val="28"/>
        </w:rPr>
        <w:t>ли историю военных памятников города. Ученики посещали братские захоронение времён ВОВ. И делали это не по обязанности, а по велению души. В ходе работы по данному блоку шло формирование чувства гордости за свой родной город.</w:t>
      </w:r>
    </w:p>
    <w:p w:rsidR="008A444A" w:rsidRPr="003D42AD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3D42AD">
        <w:rPr>
          <w:bCs/>
          <w:sz w:val="28"/>
          <w:szCs w:val="28"/>
        </w:rPr>
        <w:t>4 «А»  класс был выбран ГОРОНО для участия  в областной телевизионной акции проводимой каналом ОРЕОЛ – ИНФО «Я помню! Я горжусь!»,  в ходе которой ребятами была проведена огромная поисково – исследовательская деятельность. Ребята узнавали информацию о  судьбах своих родных и близких во время Великой Отечественной войны. Результатом этой деятельности стало создание «книги памяти» класса и «бессмертного полка класса». Ученики  очень много узнали и рассказали о своих родных. А обобщение найденного материала произошло на итоговом мероприятии «Я помню! Я горжусь!»,  где дети не только с гордостью  рассказывали о судьбах своих родных,  но и на высоком уровне проявили свои творческие способности на организованном в ходе мероприятия концерте. Деятельность детей была высоко оценена всеми гостями мероприятия.</w:t>
      </w:r>
    </w:p>
    <w:p w:rsidR="008A444A" w:rsidRPr="003D42AD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3D42AD">
        <w:rPr>
          <w:bCs/>
          <w:sz w:val="28"/>
          <w:szCs w:val="28"/>
        </w:rPr>
        <w:tab/>
        <w:t>Стоит отметить, что в ходе работы по всем блокам проекта были организованы встречи с ветеранами ВОВ, на которых люди прошедшие тот страшный отрезок истории нашей страны, делились с учениками своими воспоминаниями. Ребята в свою очередь изготавливали для ветеранов открытки и подарки к каждому празднику. Встречи, организация работы творческих мастерских, праздников способствовало формированию у детей глубокого чувства  уважения  к ветеранам  ВОВ.</w:t>
      </w:r>
    </w:p>
    <w:p w:rsidR="008A444A" w:rsidRPr="003D42AD" w:rsidRDefault="008A444A" w:rsidP="00E90E0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Анализируя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работу проекта в целом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хочется отметить, что при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> выполнении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учениками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разли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чных этапов работы над проектом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>степень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их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самостоятельности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была различной. В каких – то моментах дети выполняли задания самостоятельно, где – то им помогали их родители и классный руководитель, что соответствует их возрастным особенностям.</w:t>
      </w:r>
    </w:p>
    <w:p w:rsidR="008A444A" w:rsidRPr="006F7580" w:rsidRDefault="008A444A" w:rsidP="00E90E0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Весь класс принимал участие во всех мероприятиях проекта, тем самым прослеживается 100%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степень включённости в  работу и чёткость выполнения 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каждым ребёнком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отведённой 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ему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роли.</w:t>
      </w:r>
    </w:p>
    <w:p w:rsidR="008A444A" w:rsidRPr="003D42AD" w:rsidRDefault="008A444A" w:rsidP="00E90E06">
      <w:p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выполнении творческих работ,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 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ходе поисково-исследовательской деятельности  и составлении заключительных сценариев мероприятий по каждому блоку проекта учащиеся на практике использовали  полученные в ходе проекта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ЗУН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A444A" w:rsidRPr="002815C2" w:rsidRDefault="008A444A" w:rsidP="00E90E06">
      <w:pPr>
        <w:spacing w:after="0" w:line="240" w:lineRule="auto"/>
        <w:ind w:firstLine="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Новая информация, полученная в ходе работы над проектом, полностью соответствовала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целям и задачам проекта. </w:t>
      </w:r>
      <w:r w:rsidRPr="003D42AD">
        <w:rPr>
          <w:rFonts w:ascii="Times New Roman" w:hAnsi="Times New Roman"/>
          <w:sz w:val="28"/>
          <w:szCs w:val="28"/>
          <w:lang w:eastAsia="ru-RU"/>
        </w:rPr>
        <w:t xml:space="preserve">Положительным моментом было то, что ученики осмыслили полученную ими информацию. </w:t>
      </w:r>
    </w:p>
    <w:p w:rsidR="008A444A" w:rsidRPr="003D42AD" w:rsidRDefault="008A444A" w:rsidP="00E90E06">
      <w:pPr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  <w:r w:rsidRPr="003D42AD">
        <w:rPr>
          <w:rFonts w:ascii="Times New Roman" w:hAnsi="Times New Roman"/>
          <w:bCs/>
          <w:sz w:val="28"/>
          <w:szCs w:val="28"/>
        </w:rPr>
        <w:t>Конечно же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3D42AD">
        <w:rPr>
          <w:rFonts w:ascii="Times New Roman" w:hAnsi="Times New Roman"/>
          <w:bCs/>
          <w:sz w:val="28"/>
          <w:szCs w:val="28"/>
        </w:rPr>
        <w:t xml:space="preserve"> каждая деятельность детей должна быть оценена. 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>амой значимой оценкой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работы по проекту для  их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участников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br/>
        <w:t>является общественное признание успешности и результативности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их работы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A444A" w:rsidRDefault="008A444A" w:rsidP="00E90E0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Работа 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учащихся в данном проекте была оценена на самом высоком уровне. Была получена благодарность  за проделанную работу от главы администрации Тихвинского района, был написан положительный отзыв о проведённом мероприятии  в рамках областной акции «Я помню! Я горжусь!» главным специалистом ГОРОНО Семененко Е.В., была озвучена благодарность в устной форме от жителей пос. Берёзовик, от ветеранов ВОВ, от родителей учащихся класса, от администрации школы. Данный факт говорит о том, что </w:t>
      </w:r>
      <w:r w:rsidRPr="006F7580">
        <w:rPr>
          <w:rFonts w:ascii="Times New Roman" w:hAnsi="Times New Roman"/>
          <w:color w:val="000000"/>
          <w:sz w:val="28"/>
          <w:szCs w:val="28"/>
          <w:lang w:eastAsia="ru-RU"/>
        </w:rPr>
        <w:t>уровень организации и проведения презентации</w:t>
      </w:r>
      <w:r w:rsidRPr="003D42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продуктов проекта был достаточно высоким.</w:t>
      </w:r>
    </w:p>
    <w:p w:rsidR="008A444A" w:rsidRPr="003D42AD" w:rsidRDefault="008A444A" w:rsidP="00E90E06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  <w:t>Успешная работа по проекту была бы не возможна без родителей, которые были активными его участниками. Ими были проведены беседы по темам классных часов, была оказана большая помощь в поисково – исследовательской деятельности, был выполнен большой объём оформительских работ.</w:t>
      </w:r>
    </w:p>
    <w:p w:rsidR="008A444A" w:rsidRDefault="008A444A" w:rsidP="00DE1A9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Большая </w:t>
      </w:r>
      <w:r w:rsidRPr="003D42AD">
        <w:rPr>
          <w:bCs/>
          <w:sz w:val="28"/>
          <w:szCs w:val="28"/>
        </w:rPr>
        <w:t xml:space="preserve">работа </w:t>
      </w:r>
      <w:r>
        <w:rPr>
          <w:bCs/>
          <w:sz w:val="28"/>
          <w:szCs w:val="28"/>
        </w:rPr>
        <w:t xml:space="preserve">была проведена </w:t>
      </w:r>
      <w:r w:rsidRPr="003D42AD">
        <w:rPr>
          <w:bCs/>
          <w:sz w:val="28"/>
          <w:szCs w:val="28"/>
        </w:rPr>
        <w:t xml:space="preserve">по четвёртому блоку проекта. </w:t>
      </w:r>
      <w:r>
        <w:rPr>
          <w:bCs/>
          <w:sz w:val="28"/>
          <w:szCs w:val="28"/>
        </w:rPr>
        <w:t>Были подготовлены и проведёны мероприятия, посвященные  великой дате</w:t>
      </w:r>
      <w:r w:rsidRPr="003D42AD">
        <w:rPr>
          <w:bCs/>
          <w:sz w:val="28"/>
          <w:szCs w:val="28"/>
        </w:rPr>
        <w:t xml:space="preserve"> – 70-летие Великой победы в ВОВ  нашего народа </w:t>
      </w:r>
      <w:r>
        <w:rPr>
          <w:bCs/>
          <w:sz w:val="28"/>
          <w:szCs w:val="28"/>
        </w:rPr>
        <w:t>над немецко-фашистскими захватчиками</w:t>
      </w:r>
      <w:r w:rsidRPr="003D42AD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В итоге работы по проекту </w:t>
      </w:r>
      <w:r w:rsidRPr="003D42A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учащимся уже </w:t>
      </w:r>
      <w:r w:rsidRPr="003D42AD">
        <w:rPr>
          <w:bCs/>
          <w:sz w:val="28"/>
          <w:szCs w:val="28"/>
        </w:rPr>
        <w:t xml:space="preserve"> не надо </w:t>
      </w:r>
      <w:r>
        <w:rPr>
          <w:bCs/>
          <w:sz w:val="28"/>
          <w:szCs w:val="28"/>
        </w:rPr>
        <w:t xml:space="preserve"> было </w:t>
      </w:r>
      <w:r w:rsidRPr="003D42AD">
        <w:rPr>
          <w:bCs/>
          <w:sz w:val="28"/>
          <w:szCs w:val="28"/>
        </w:rPr>
        <w:t xml:space="preserve">говорить о </w:t>
      </w:r>
      <w:r>
        <w:rPr>
          <w:bCs/>
          <w:sz w:val="28"/>
          <w:szCs w:val="28"/>
        </w:rPr>
        <w:t>необходимости</w:t>
      </w:r>
      <w:r w:rsidRPr="003D42AD">
        <w:rPr>
          <w:bCs/>
          <w:sz w:val="28"/>
          <w:szCs w:val="28"/>
        </w:rPr>
        <w:t xml:space="preserve"> принятия участия во всех мероприятиях связанных с празднованием данного события. </w:t>
      </w:r>
      <w:r>
        <w:rPr>
          <w:bCs/>
          <w:sz w:val="28"/>
          <w:szCs w:val="28"/>
        </w:rPr>
        <w:t xml:space="preserve">Они сами активно желали участвовать  во всех делах, и участвовали они во всех мероприятиях не по обязанности, а по велению души.  </w:t>
      </w:r>
      <w:r w:rsidRPr="003D42AD">
        <w:rPr>
          <w:bCs/>
          <w:sz w:val="28"/>
          <w:szCs w:val="28"/>
        </w:rPr>
        <w:t>В этом проявля</w:t>
      </w:r>
      <w:r>
        <w:rPr>
          <w:bCs/>
          <w:sz w:val="28"/>
          <w:szCs w:val="28"/>
        </w:rPr>
        <w:t>лась</w:t>
      </w:r>
      <w:r w:rsidRPr="003D42AD">
        <w:rPr>
          <w:bCs/>
          <w:sz w:val="28"/>
          <w:szCs w:val="28"/>
        </w:rPr>
        <w:t xml:space="preserve"> их активная жизненная позиция. </w:t>
      </w:r>
    </w:p>
    <w:p w:rsidR="008A444A" w:rsidRDefault="008A444A" w:rsidP="00E90E0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D42AD">
        <w:rPr>
          <w:bCs/>
          <w:sz w:val="28"/>
          <w:szCs w:val="28"/>
        </w:rPr>
        <w:t>Данный факт говорит о том, что цели и задачи,  поставленные перед проектом,  успешно реализ</w:t>
      </w:r>
      <w:r>
        <w:rPr>
          <w:bCs/>
          <w:sz w:val="28"/>
          <w:szCs w:val="28"/>
        </w:rPr>
        <w:t>овались</w:t>
      </w:r>
      <w:r w:rsidRPr="003D42AD">
        <w:rPr>
          <w:bCs/>
          <w:sz w:val="28"/>
          <w:szCs w:val="28"/>
        </w:rPr>
        <w:t>.</w:t>
      </w:r>
    </w:p>
    <w:p w:rsidR="008A444A" w:rsidRDefault="008A444A" w:rsidP="00E90E06">
      <w:pPr>
        <w:spacing w:after="0" w:line="240" w:lineRule="auto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Pr="00017E4A" w:rsidRDefault="008A444A" w:rsidP="00E90E06">
      <w:pPr>
        <w:spacing w:after="0" w:line="240" w:lineRule="auto"/>
        <w:ind w:firstLine="568"/>
        <w:jc w:val="both"/>
        <w:rPr>
          <w:rFonts w:ascii="Times New Roman" w:hAnsi="Times New Roman"/>
          <w:b/>
          <w:sz w:val="28"/>
          <w:szCs w:val="28"/>
        </w:rPr>
      </w:pPr>
      <w:r w:rsidRPr="00C906D2">
        <w:rPr>
          <w:rFonts w:ascii="Times New Roman" w:hAnsi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sz w:val="28"/>
          <w:szCs w:val="28"/>
        </w:rPr>
        <w:t>.</w:t>
      </w:r>
      <w:r w:rsidRPr="00C906D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Используемые источники информации:</w:t>
      </w:r>
    </w:p>
    <w:p w:rsidR="008A444A" w:rsidRPr="00F00912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0912">
        <w:rPr>
          <w:color w:val="000000"/>
          <w:sz w:val="28"/>
          <w:szCs w:val="28"/>
        </w:rPr>
        <w:t>1.Белобородов Н.В. Социальные творческие п</w:t>
      </w:r>
      <w:r>
        <w:rPr>
          <w:color w:val="000000"/>
          <w:sz w:val="28"/>
          <w:szCs w:val="28"/>
        </w:rPr>
        <w:t>роекты в школе.  М.: Аркти, 2009</w:t>
      </w:r>
      <w:r w:rsidRPr="00F00912">
        <w:rPr>
          <w:color w:val="000000"/>
          <w:sz w:val="28"/>
          <w:szCs w:val="28"/>
        </w:rPr>
        <w:t>.</w:t>
      </w:r>
    </w:p>
    <w:p w:rsidR="008A444A" w:rsidRPr="00F00912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F00912">
        <w:rPr>
          <w:color w:val="000000"/>
          <w:sz w:val="28"/>
          <w:szCs w:val="28"/>
        </w:rPr>
        <w:t>.Бычков А.В. Метод проектов в современной школе. – М., 2000.</w:t>
      </w:r>
    </w:p>
    <w:p w:rsidR="008A444A" w:rsidRPr="00F00912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F00912">
        <w:rPr>
          <w:color w:val="000000"/>
          <w:sz w:val="28"/>
          <w:szCs w:val="28"/>
        </w:rPr>
        <w:t xml:space="preserve">.Джужук И.И. Метод проектов в контексте личностно-ориентированного образования. Материалы к дидактическому </w:t>
      </w:r>
      <w:r>
        <w:rPr>
          <w:color w:val="000000"/>
          <w:sz w:val="28"/>
          <w:szCs w:val="28"/>
        </w:rPr>
        <w:t>исследованию. – Ростов н/Д.,2008</w:t>
      </w:r>
      <w:r w:rsidRPr="00F00912">
        <w:rPr>
          <w:color w:val="000000"/>
          <w:sz w:val="28"/>
          <w:szCs w:val="28"/>
        </w:rPr>
        <w:t>.</w:t>
      </w:r>
    </w:p>
    <w:p w:rsidR="008A444A" w:rsidRPr="00F00912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F00912">
        <w:rPr>
          <w:color w:val="000000"/>
          <w:sz w:val="28"/>
          <w:szCs w:val="28"/>
        </w:rPr>
        <w:t xml:space="preserve">.Землянская Е.Н. Учебные проекты младших </w:t>
      </w:r>
      <w:r>
        <w:rPr>
          <w:color w:val="000000"/>
          <w:sz w:val="28"/>
          <w:szCs w:val="28"/>
        </w:rPr>
        <w:t>школьников. // Нач.школа. – 2009</w:t>
      </w:r>
      <w:r w:rsidRPr="00F00912">
        <w:rPr>
          <w:color w:val="000000"/>
          <w:sz w:val="28"/>
          <w:szCs w:val="28"/>
        </w:rPr>
        <w:t>. - №9.</w:t>
      </w:r>
    </w:p>
    <w:p w:rsidR="008A444A" w:rsidRPr="00F00912" w:rsidRDefault="008A444A" w:rsidP="00E90E0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F00912">
        <w:rPr>
          <w:color w:val="000000"/>
          <w:sz w:val="28"/>
          <w:szCs w:val="28"/>
        </w:rPr>
        <w:t>.Иванова Н.В. Возможности и специфика применения проектного метода в начальной школе. // Нач.школа. – 2004. - №2.</w:t>
      </w: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 w:rsidP="00E90E06">
      <w:pPr>
        <w:spacing w:after="0" w:line="240" w:lineRule="auto"/>
        <w:ind w:firstLine="568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8A444A" w:rsidRDefault="008A444A"/>
    <w:sectPr w:rsidR="008A444A" w:rsidSect="001D4E8B">
      <w:footerReference w:type="even" r:id="rId20"/>
      <w:footerReference w:type="default" r:id="rId21"/>
      <w:pgSz w:w="11906" w:h="16838"/>
      <w:pgMar w:top="426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44A" w:rsidRDefault="008A444A" w:rsidP="00A36472">
      <w:pPr>
        <w:spacing w:after="0" w:line="240" w:lineRule="auto"/>
      </w:pPr>
      <w:r>
        <w:separator/>
      </w:r>
    </w:p>
  </w:endnote>
  <w:endnote w:type="continuationSeparator" w:id="0">
    <w:p w:rsidR="008A444A" w:rsidRDefault="008A444A" w:rsidP="00A36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4A" w:rsidRDefault="008A444A" w:rsidP="00C906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A444A" w:rsidRDefault="008A444A" w:rsidP="00C906D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4A" w:rsidRDefault="008A444A" w:rsidP="00C906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8A444A" w:rsidRDefault="008A444A" w:rsidP="00C906D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44A" w:rsidRDefault="008A444A" w:rsidP="00A36472">
      <w:pPr>
        <w:spacing w:after="0" w:line="240" w:lineRule="auto"/>
      </w:pPr>
      <w:r>
        <w:separator/>
      </w:r>
    </w:p>
  </w:footnote>
  <w:footnote w:type="continuationSeparator" w:id="0">
    <w:p w:rsidR="008A444A" w:rsidRDefault="008A444A" w:rsidP="00A36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0C7"/>
    <w:multiLevelType w:val="hybridMultilevel"/>
    <w:tmpl w:val="C610F02E"/>
    <w:lvl w:ilvl="0" w:tplc="FBA484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39B0BEE"/>
    <w:multiLevelType w:val="hybridMultilevel"/>
    <w:tmpl w:val="9B940F06"/>
    <w:lvl w:ilvl="0" w:tplc="FBA48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42FE9"/>
    <w:multiLevelType w:val="hybridMultilevel"/>
    <w:tmpl w:val="5E60DC92"/>
    <w:lvl w:ilvl="0" w:tplc="CA64086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8709D3"/>
    <w:multiLevelType w:val="hybridMultilevel"/>
    <w:tmpl w:val="82625E06"/>
    <w:lvl w:ilvl="0" w:tplc="2EF2658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A432F9"/>
    <w:multiLevelType w:val="hybridMultilevel"/>
    <w:tmpl w:val="8794BA88"/>
    <w:lvl w:ilvl="0" w:tplc="8EA24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DA0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0B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7AD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DE6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46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E8E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ED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4C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5E81406"/>
    <w:multiLevelType w:val="hybridMultilevel"/>
    <w:tmpl w:val="D932CA6A"/>
    <w:lvl w:ilvl="0" w:tplc="FBA484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F213BE"/>
    <w:multiLevelType w:val="multilevel"/>
    <w:tmpl w:val="0E4009D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066FA2"/>
    <w:multiLevelType w:val="hybridMultilevel"/>
    <w:tmpl w:val="EE56EAE6"/>
    <w:lvl w:ilvl="0" w:tplc="0038A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6962D0D"/>
    <w:multiLevelType w:val="hybridMultilevel"/>
    <w:tmpl w:val="035C3174"/>
    <w:lvl w:ilvl="0" w:tplc="FBA484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7B56288"/>
    <w:multiLevelType w:val="hybridMultilevel"/>
    <w:tmpl w:val="6A98AA82"/>
    <w:lvl w:ilvl="0" w:tplc="FBA4847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E3822A7"/>
    <w:multiLevelType w:val="hybridMultilevel"/>
    <w:tmpl w:val="A8B6E584"/>
    <w:lvl w:ilvl="0" w:tplc="0038A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1EF260E"/>
    <w:multiLevelType w:val="hybridMultilevel"/>
    <w:tmpl w:val="44840314"/>
    <w:lvl w:ilvl="0" w:tplc="FBA4847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3"/>
  </w:num>
  <w:num w:numId="5">
    <w:abstractNumId w:val="6"/>
  </w:num>
  <w:num w:numId="6">
    <w:abstractNumId w:val="0"/>
  </w:num>
  <w:num w:numId="7">
    <w:abstractNumId w:val="8"/>
  </w:num>
  <w:num w:numId="8">
    <w:abstractNumId w:val="1"/>
  </w:num>
  <w:num w:numId="9">
    <w:abstractNumId w:val="5"/>
  </w:num>
  <w:num w:numId="10">
    <w:abstractNumId w:val="10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0E06"/>
    <w:rsid w:val="00017E4A"/>
    <w:rsid w:val="000447C2"/>
    <w:rsid w:val="0005159B"/>
    <w:rsid w:val="00053D4C"/>
    <w:rsid w:val="000C0239"/>
    <w:rsid w:val="000F6176"/>
    <w:rsid w:val="000F7471"/>
    <w:rsid w:val="001312C3"/>
    <w:rsid w:val="00176203"/>
    <w:rsid w:val="00185566"/>
    <w:rsid w:val="00185F62"/>
    <w:rsid w:val="00187437"/>
    <w:rsid w:val="001A4665"/>
    <w:rsid w:val="001D4E8B"/>
    <w:rsid w:val="001E799B"/>
    <w:rsid w:val="001F750B"/>
    <w:rsid w:val="00230E17"/>
    <w:rsid w:val="00240395"/>
    <w:rsid w:val="00275223"/>
    <w:rsid w:val="002815C2"/>
    <w:rsid w:val="002866F3"/>
    <w:rsid w:val="002907AC"/>
    <w:rsid w:val="002E0DF4"/>
    <w:rsid w:val="002E16E7"/>
    <w:rsid w:val="0032396A"/>
    <w:rsid w:val="003239BC"/>
    <w:rsid w:val="00354E98"/>
    <w:rsid w:val="003742B1"/>
    <w:rsid w:val="003A561B"/>
    <w:rsid w:val="003D42AD"/>
    <w:rsid w:val="00403EB0"/>
    <w:rsid w:val="004111B0"/>
    <w:rsid w:val="004C7459"/>
    <w:rsid w:val="004E2F66"/>
    <w:rsid w:val="004E3EFE"/>
    <w:rsid w:val="004F0BCE"/>
    <w:rsid w:val="005271D4"/>
    <w:rsid w:val="005578D3"/>
    <w:rsid w:val="005A2D0B"/>
    <w:rsid w:val="005D64BC"/>
    <w:rsid w:val="006209D2"/>
    <w:rsid w:val="006608DA"/>
    <w:rsid w:val="00677F8B"/>
    <w:rsid w:val="0068646B"/>
    <w:rsid w:val="006A5D7F"/>
    <w:rsid w:val="006B3927"/>
    <w:rsid w:val="006C7C25"/>
    <w:rsid w:val="006F0D2E"/>
    <w:rsid w:val="006F7580"/>
    <w:rsid w:val="007E00BF"/>
    <w:rsid w:val="00814FD5"/>
    <w:rsid w:val="00863F2E"/>
    <w:rsid w:val="00865FA4"/>
    <w:rsid w:val="00875DFF"/>
    <w:rsid w:val="008A444A"/>
    <w:rsid w:val="008C0B15"/>
    <w:rsid w:val="008C4DCF"/>
    <w:rsid w:val="00912487"/>
    <w:rsid w:val="00913443"/>
    <w:rsid w:val="00941767"/>
    <w:rsid w:val="00963701"/>
    <w:rsid w:val="009643A3"/>
    <w:rsid w:val="00A34B13"/>
    <w:rsid w:val="00A36472"/>
    <w:rsid w:val="00A44CF3"/>
    <w:rsid w:val="00A9284A"/>
    <w:rsid w:val="00B052FC"/>
    <w:rsid w:val="00B22DFE"/>
    <w:rsid w:val="00B37977"/>
    <w:rsid w:val="00B44CF3"/>
    <w:rsid w:val="00B6331F"/>
    <w:rsid w:val="00BE7F06"/>
    <w:rsid w:val="00C61CD2"/>
    <w:rsid w:val="00C906D2"/>
    <w:rsid w:val="00C96201"/>
    <w:rsid w:val="00CB30DD"/>
    <w:rsid w:val="00CD4F0B"/>
    <w:rsid w:val="00CE21FE"/>
    <w:rsid w:val="00CE4B06"/>
    <w:rsid w:val="00CF65CD"/>
    <w:rsid w:val="00D21FC6"/>
    <w:rsid w:val="00D64883"/>
    <w:rsid w:val="00DC53EA"/>
    <w:rsid w:val="00DE1A94"/>
    <w:rsid w:val="00DE7FAE"/>
    <w:rsid w:val="00E2655F"/>
    <w:rsid w:val="00E55E91"/>
    <w:rsid w:val="00E77632"/>
    <w:rsid w:val="00E90E06"/>
    <w:rsid w:val="00EA5C09"/>
    <w:rsid w:val="00EB2A26"/>
    <w:rsid w:val="00EC1F33"/>
    <w:rsid w:val="00ED770A"/>
    <w:rsid w:val="00ED7E47"/>
    <w:rsid w:val="00F00912"/>
    <w:rsid w:val="00F8698C"/>
    <w:rsid w:val="00FE1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E06"/>
    <w:pP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E90E06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90E06"/>
    <w:rPr>
      <w:rFonts w:ascii="Times New Roman" w:hAnsi="Times New Roman" w:cs="Times New Roman"/>
      <w:sz w:val="24"/>
      <w:szCs w:val="24"/>
      <w:lang w:eastAsia="zh-CN"/>
    </w:rPr>
  </w:style>
  <w:style w:type="paragraph" w:styleId="NoSpacing">
    <w:name w:val="No Spacing"/>
    <w:uiPriority w:val="99"/>
    <w:qFormat/>
    <w:rsid w:val="00E90E06"/>
    <w:pPr>
      <w:suppressAutoHyphens/>
    </w:pPr>
    <w:rPr>
      <w:rFonts w:eastAsia="Times New Roman"/>
      <w:lang w:eastAsia="zh-CN"/>
    </w:rPr>
  </w:style>
  <w:style w:type="character" w:customStyle="1" w:styleId="apple-converted-space">
    <w:name w:val="apple-converted-space"/>
    <w:basedOn w:val="DefaultParagraphFont"/>
    <w:uiPriority w:val="99"/>
    <w:rsid w:val="00E90E06"/>
    <w:rPr>
      <w:rFonts w:cs="Times New Roman"/>
    </w:rPr>
  </w:style>
  <w:style w:type="paragraph" w:styleId="NormalWeb">
    <w:name w:val="Normal (Web)"/>
    <w:basedOn w:val="Normal"/>
    <w:uiPriority w:val="99"/>
    <w:rsid w:val="00E90E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E90E06"/>
    <w:rPr>
      <w:rFonts w:cs="Times New Roman"/>
      <w:b/>
      <w:bCs/>
    </w:rPr>
  </w:style>
  <w:style w:type="paragraph" w:styleId="Footer">
    <w:name w:val="footer"/>
    <w:basedOn w:val="Normal"/>
    <w:link w:val="FooterChar"/>
    <w:uiPriority w:val="99"/>
    <w:rsid w:val="00E90E0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0E06"/>
    <w:rPr>
      <w:rFonts w:ascii="Calibri" w:hAnsi="Calibri" w:cs="Times New Roman"/>
      <w:lang w:eastAsia="zh-CN"/>
    </w:rPr>
  </w:style>
  <w:style w:type="character" w:styleId="PageNumber">
    <w:name w:val="page number"/>
    <w:basedOn w:val="DefaultParagraphFont"/>
    <w:uiPriority w:val="99"/>
    <w:rsid w:val="00E90E06"/>
    <w:rPr>
      <w:rFonts w:cs="Times New Roman"/>
    </w:rPr>
  </w:style>
  <w:style w:type="paragraph" w:styleId="ListParagraph">
    <w:name w:val="List Paragraph"/>
    <w:basedOn w:val="Normal"/>
    <w:uiPriority w:val="99"/>
    <w:qFormat/>
    <w:rsid w:val="00E90E06"/>
    <w:pPr>
      <w:ind w:left="720"/>
      <w:contextualSpacing/>
    </w:pPr>
  </w:style>
  <w:style w:type="table" w:styleId="TableGrid">
    <w:name w:val="Table Grid"/>
    <w:basedOn w:val="TableNormal"/>
    <w:uiPriority w:val="99"/>
    <w:rsid w:val="00E90E06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9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0E06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23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322</TotalTime>
  <Pages>16</Pages>
  <Words>2697</Words>
  <Characters>15373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Наталья</cp:lastModifiedBy>
  <cp:revision>13</cp:revision>
  <cp:lastPrinted>2015-10-29T02:02:00Z</cp:lastPrinted>
  <dcterms:created xsi:type="dcterms:W3CDTF">2015-04-11T21:24:00Z</dcterms:created>
  <dcterms:modified xsi:type="dcterms:W3CDTF">2015-10-29T21:02:00Z</dcterms:modified>
</cp:coreProperties>
</file>